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12AFC" w14:textId="77777777" w:rsidR="004215A7" w:rsidRPr="0038321A" w:rsidRDefault="004215A7" w:rsidP="004215A7">
      <w:pPr>
        <w:rPr>
          <w:sz w:val="10"/>
          <w:szCs w:val="10"/>
        </w:rPr>
      </w:pPr>
    </w:p>
    <w:p w14:paraId="0FBAC9CF" w14:textId="77777777" w:rsidR="00F03E8B" w:rsidRDefault="00F03E8B" w:rsidP="00524393">
      <w:pPr>
        <w:pStyle w:val="berschrift1"/>
        <w:jc w:val="center"/>
        <w:rPr>
          <w:b/>
          <w:bCs/>
          <w:sz w:val="28"/>
          <w:u w:val="single"/>
        </w:rPr>
      </w:pPr>
    </w:p>
    <w:p w14:paraId="0BDCCFE3" w14:textId="77777777" w:rsidR="00F03E8B" w:rsidRPr="00F03E8B" w:rsidRDefault="00F03E8B" w:rsidP="00F03E8B"/>
    <w:p w14:paraId="311FE818" w14:textId="77777777" w:rsidR="00F269E9" w:rsidRPr="00F03E8B" w:rsidRDefault="00F01158" w:rsidP="00F03E8B">
      <w:pPr>
        <w:pStyle w:val="berschrift1"/>
        <w:jc w:val="center"/>
        <w:rPr>
          <w:b/>
          <w:bCs/>
          <w:sz w:val="28"/>
          <w:u w:val="single"/>
        </w:rPr>
      </w:pPr>
      <w:r w:rsidRPr="00C97B2A">
        <w:rPr>
          <w:b/>
          <w:bCs/>
          <w:sz w:val="28"/>
          <w:u w:val="single"/>
        </w:rPr>
        <w:t>Kataloganforderungsliste</w:t>
      </w:r>
    </w:p>
    <w:p w14:paraId="3017B623" w14:textId="77777777" w:rsidR="00C97B2A" w:rsidRPr="007F3EAB" w:rsidRDefault="00C97B2A" w:rsidP="00F269E9">
      <w:pPr>
        <w:rPr>
          <w:sz w:val="16"/>
        </w:rPr>
      </w:pPr>
    </w:p>
    <w:tbl>
      <w:tblPr>
        <w:tblW w:w="10985" w:type="dxa"/>
        <w:tblInd w:w="-567" w:type="dxa"/>
        <w:tblBorders>
          <w:bottom w:val="single" w:sz="4" w:space="0" w:color="A6A6A6" w:themeColor="background1" w:themeShade="A6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6"/>
        <w:gridCol w:w="3897"/>
        <w:gridCol w:w="3472"/>
      </w:tblGrid>
      <w:tr w:rsidR="006718AF" w14:paraId="0EC53DE4" w14:textId="77777777" w:rsidTr="00257190">
        <w:trPr>
          <w:trHeight w:val="1092"/>
        </w:trPr>
        <w:tc>
          <w:tcPr>
            <w:tcW w:w="3616" w:type="dxa"/>
            <w:tcBorders>
              <w:top w:val="nil"/>
              <w:bottom w:val="single" w:sz="4" w:space="0" w:color="A6A6A6" w:themeColor="background1" w:themeShade="A6"/>
            </w:tcBorders>
          </w:tcPr>
          <w:p w14:paraId="18B33941" w14:textId="77777777" w:rsidR="002A5CD8" w:rsidRPr="00696CB9" w:rsidRDefault="004458EE" w:rsidP="001B08BC">
            <w:pPr>
              <w:rPr>
                <w:rFonts w:ascii="Arial" w:hAnsi="Arial"/>
                <w:sz w:val="28"/>
                <w:szCs w:val="28"/>
              </w:rPr>
            </w:pPr>
            <w:r w:rsidRPr="00696CB9">
              <w:rPr>
                <w:rFonts w:ascii="Arial" w:hAnsi="Arial"/>
              </w:rPr>
              <w:t xml:space="preserve">    </w:t>
            </w:r>
          </w:p>
          <w:p w14:paraId="2EA8329A" w14:textId="77777777" w:rsidR="004458EE" w:rsidRPr="00696CB9" w:rsidRDefault="002A5CD8" w:rsidP="00591791">
            <w:pPr>
              <w:ind w:left="-75" w:firstLine="11"/>
              <w:jc w:val="center"/>
              <w:rPr>
                <w:rFonts w:ascii="Arial" w:hAnsi="Arial"/>
              </w:rPr>
            </w:pPr>
            <w:r w:rsidRPr="00696CB9">
              <w:rPr>
                <w:rFonts w:ascii="Arial" w:hAnsi="Arial"/>
                <w:noProof/>
              </w:rPr>
              <w:drawing>
                <wp:inline distT="0" distB="0" distL="0" distR="0" wp14:anchorId="1FB21A3E" wp14:editId="231C724D">
                  <wp:extent cx="1091985" cy="259525"/>
                  <wp:effectExtent l="0" t="0" r="0" b="762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N_new Associated Brand_Logo_RGB_LifeGree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365" cy="269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  <w:tcBorders>
              <w:top w:val="nil"/>
              <w:bottom w:val="single" w:sz="4" w:space="0" w:color="A6A6A6" w:themeColor="background1" w:themeShade="A6"/>
            </w:tcBorders>
          </w:tcPr>
          <w:p w14:paraId="05AA1C6F" w14:textId="77777777" w:rsidR="007F4363" w:rsidRPr="00696CB9" w:rsidRDefault="007F4363" w:rsidP="00F03E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3"/>
                <w:szCs w:val="13"/>
              </w:rPr>
            </w:pPr>
          </w:p>
          <w:p w14:paraId="6A1183AC" w14:textId="77777777" w:rsidR="007F4363" w:rsidRPr="00696CB9" w:rsidRDefault="007F4363" w:rsidP="006E7AB8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13"/>
                <w:szCs w:val="13"/>
              </w:rPr>
            </w:pPr>
          </w:p>
          <w:p w14:paraId="3CF543E9" w14:textId="77777777" w:rsidR="006718AF" w:rsidRPr="00696CB9" w:rsidRDefault="00F5208A" w:rsidP="006E7AB8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696CB9">
              <w:rPr>
                <w:rFonts w:ascii="Arial" w:hAnsi="Arial" w:cs="Arial"/>
                <w:sz w:val="13"/>
                <w:szCs w:val="13"/>
              </w:rPr>
              <w:t>ABN GmbH</w:t>
            </w:r>
          </w:p>
          <w:p w14:paraId="283B2719" w14:textId="77777777" w:rsidR="006718AF" w:rsidRPr="00696CB9" w:rsidRDefault="006718AF" w:rsidP="006E7AB8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696CB9">
              <w:rPr>
                <w:rFonts w:ascii="Arial" w:hAnsi="Arial" w:cs="Arial"/>
                <w:sz w:val="13"/>
                <w:szCs w:val="13"/>
              </w:rPr>
              <w:t>Systeme der Elektrotechnik</w:t>
            </w:r>
          </w:p>
          <w:p w14:paraId="0057C1AD" w14:textId="77777777" w:rsidR="006718AF" w:rsidRPr="00696CB9" w:rsidRDefault="00F5208A" w:rsidP="006E7AB8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696CB9">
              <w:rPr>
                <w:rFonts w:ascii="Arial" w:hAnsi="Arial" w:cs="Arial"/>
                <w:sz w:val="13"/>
                <w:szCs w:val="13"/>
              </w:rPr>
              <w:t>Daimlerstr. 10-12</w:t>
            </w:r>
          </w:p>
          <w:p w14:paraId="41ADCA49" w14:textId="77777777" w:rsidR="003E2C36" w:rsidRPr="00696CB9" w:rsidRDefault="006718AF" w:rsidP="006E7AB8">
            <w:pPr>
              <w:ind w:left="1416" w:hanging="1416"/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696CB9">
              <w:rPr>
                <w:rFonts w:ascii="Arial" w:hAnsi="Arial" w:cs="Arial"/>
                <w:sz w:val="13"/>
                <w:szCs w:val="13"/>
              </w:rPr>
              <w:t>74196 Neuenstadt</w:t>
            </w:r>
          </w:p>
          <w:p w14:paraId="43363474" w14:textId="77777777" w:rsidR="006718AF" w:rsidRPr="00696CB9" w:rsidRDefault="003E2C36" w:rsidP="007F4363">
            <w:pPr>
              <w:ind w:left="1416" w:hanging="1416"/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696CB9">
              <w:rPr>
                <w:rFonts w:ascii="Arial" w:hAnsi="Arial" w:cs="Arial"/>
                <w:sz w:val="13"/>
                <w:szCs w:val="13"/>
              </w:rPr>
              <w:sym w:font="Wingdings 2" w:char="F027"/>
            </w:r>
            <w:r w:rsidRPr="00696CB9"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="00DB0698" w:rsidRPr="00696CB9">
              <w:rPr>
                <w:rFonts w:ascii="Arial" w:hAnsi="Arial" w:cs="Arial"/>
                <w:sz w:val="13"/>
                <w:szCs w:val="13"/>
              </w:rPr>
              <w:t>07139 94-0</w:t>
            </w:r>
          </w:p>
        </w:tc>
        <w:tc>
          <w:tcPr>
            <w:tcW w:w="3472" w:type="dxa"/>
            <w:tcBorders>
              <w:top w:val="nil"/>
              <w:bottom w:val="single" w:sz="4" w:space="0" w:color="A6A6A6" w:themeColor="background1" w:themeShade="A6"/>
            </w:tcBorders>
          </w:tcPr>
          <w:p w14:paraId="11871784" w14:textId="77777777" w:rsidR="007F4363" w:rsidRPr="00696CB9" w:rsidRDefault="007F4363" w:rsidP="00C97B2A">
            <w:pPr>
              <w:ind w:left="72"/>
              <w:rPr>
                <w:rFonts w:ascii="Arial" w:hAnsi="Arial" w:cs="Arial"/>
                <w:sz w:val="13"/>
                <w:szCs w:val="13"/>
              </w:rPr>
            </w:pPr>
          </w:p>
          <w:p w14:paraId="069DE079" w14:textId="77777777" w:rsidR="007F4363" w:rsidRPr="00696CB9" w:rsidRDefault="007F4363" w:rsidP="00C97B2A">
            <w:pPr>
              <w:ind w:left="72"/>
              <w:rPr>
                <w:rFonts w:ascii="Arial" w:hAnsi="Arial" w:cs="Arial"/>
                <w:sz w:val="13"/>
                <w:szCs w:val="13"/>
              </w:rPr>
            </w:pPr>
          </w:p>
          <w:p w14:paraId="71B93A4D" w14:textId="77777777" w:rsidR="00A277E3" w:rsidRPr="00696CB9" w:rsidRDefault="000F6FE0" w:rsidP="00A277E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  <w:r w:rsidRPr="00696CB9">
              <w:rPr>
                <w:rFonts w:ascii="Arial" w:hAnsi="Arial" w:cs="Arial"/>
                <w:sz w:val="13"/>
                <w:szCs w:val="13"/>
              </w:rPr>
              <w:t>□ Regional</w:t>
            </w:r>
            <w:r w:rsidR="00A277E3">
              <w:rPr>
                <w:rFonts w:ascii="Arial" w:hAnsi="Arial" w:cs="Arial"/>
                <w:sz w:val="13"/>
                <w:szCs w:val="13"/>
              </w:rPr>
              <w:t>liste</w:t>
            </w:r>
            <w:r w:rsidRPr="00696CB9"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="00C97B2A" w:rsidRPr="00696CB9">
              <w:rPr>
                <w:rFonts w:ascii="Arial" w:hAnsi="Arial" w:cs="Arial"/>
                <w:sz w:val="13"/>
                <w:szCs w:val="13"/>
              </w:rPr>
              <w:t>Süd</w:t>
            </w:r>
            <w:r w:rsidR="00A277E3">
              <w:rPr>
                <w:rFonts w:ascii="Arial" w:hAnsi="Arial" w:cs="Arial"/>
                <w:sz w:val="13"/>
                <w:szCs w:val="13"/>
              </w:rPr>
              <w:t xml:space="preserve">    </w:t>
            </w:r>
            <w:r w:rsidR="00A277E3" w:rsidRPr="00696CB9">
              <w:rPr>
                <w:rFonts w:ascii="Arial" w:hAnsi="Arial" w:cs="Arial"/>
                <w:sz w:val="13"/>
                <w:szCs w:val="13"/>
              </w:rPr>
              <w:t xml:space="preserve">□ </w:t>
            </w:r>
            <w:r w:rsidR="00A277E3">
              <w:rPr>
                <w:rFonts w:ascii="Arial" w:hAnsi="Arial" w:cs="Arial"/>
                <w:sz w:val="13"/>
                <w:szCs w:val="13"/>
              </w:rPr>
              <w:t>Feldverteiler</w:t>
            </w:r>
          </w:p>
          <w:p w14:paraId="69FE8C96" w14:textId="77777777" w:rsidR="00A277E3" w:rsidRPr="00696CB9" w:rsidRDefault="006718AF" w:rsidP="00A277E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  <w:r w:rsidRPr="00696CB9">
              <w:rPr>
                <w:rFonts w:ascii="Arial" w:hAnsi="Arial" w:cs="Arial"/>
                <w:sz w:val="13"/>
                <w:szCs w:val="13"/>
              </w:rPr>
              <w:t>□ Strom im Freien</w:t>
            </w:r>
            <w:r w:rsidR="000F6FE0" w:rsidRPr="00696CB9"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="00A277E3">
              <w:rPr>
                <w:rFonts w:ascii="Arial" w:hAnsi="Arial" w:cs="Arial"/>
                <w:sz w:val="13"/>
                <w:szCs w:val="13"/>
              </w:rPr>
              <w:t xml:space="preserve">      </w:t>
            </w:r>
            <w:r w:rsidR="00A277E3" w:rsidRPr="00696CB9">
              <w:rPr>
                <w:rFonts w:ascii="Arial" w:hAnsi="Arial" w:cs="Arial"/>
                <w:sz w:val="13"/>
                <w:szCs w:val="13"/>
              </w:rPr>
              <w:t xml:space="preserve">□ </w:t>
            </w:r>
            <w:r w:rsidR="00A277E3">
              <w:rPr>
                <w:rFonts w:ascii="Arial" w:hAnsi="Arial" w:cs="Arial"/>
                <w:sz w:val="13"/>
                <w:szCs w:val="13"/>
              </w:rPr>
              <w:t>Verteilerfelder</w:t>
            </w:r>
          </w:p>
          <w:p w14:paraId="656456FE" w14:textId="77777777" w:rsidR="00F03E8B" w:rsidRDefault="00F03E8B" w:rsidP="0011382E">
            <w:pPr>
              <w:ind w:left="72"/>
              <w:rPr>
                <w:rFonts w:ascii="Arial" w:hAnsi="Arial" w:cs="Arial"/>
                <w:sz w:val="13"/>
                <w:szCs w:val="13"/>
              </w:rPr>
            </w:pPr>
          </w:p>
          <w:p w14:paraId="556A3BD1" w14:textId="77777777" w:rsidR="006E7AB8" w:rsidRPr="00696CB9" w:rsidRDefault="006E7AB8" w:rsidP="0011382E">
            <w:pPr>
              <w:ind w:left="72"/>
              <w:rPr>
                <w:rFonts w:ascii="Arial" w:hAnsi="Arial" w:cs="Arial"/>
                <w:sz w:val="13"/>
                <w:szCs w:val="13"/>
              </w:rPr>
            </w:pPr>
            <w:r w:rsidRPr="00696CB9">
              <w:rPr>
                <w:rFonts w:ascii="Arial" w:hAnsi="Arial" w:cs="Arial"/>
                <w:sz w:val="13"/>
                <w:szCs w:val="13"/>
              </w:rPr>
              <w:t>□ _________________</w:t>
            </w:r>
          </w:p>
          <w:p w14:paraId="6785B031" w14:textId="77777777" w:rsidR="006718AF" w:rsidRPr="00696CB9" w:rsidRDefault="006718AF" w:rsidP="000433E6">
            <w:pPr>
              <w:ind w:left="72"/>
              <w:rPr>
                <w:rFonts w:ascii="Arial" w:hAnsi="Arial" w:cs="Arial"/>
                <w:sz w:val="13"/>
                <w:szCs w:val="13"/>
              </w:rPr>
            </w:pPr>
          </w:p>
        </w:tc>
      </w:tr>
      <w:tr w:rsidR="006F11D1" w14:paraId="7CF52B45" w14:textId="77777777" w:rsidTr="00F761E4">
        <w:trPr>
          <w:trHeight w:val="780"/>
        </w:trPr>
        <w:tc>
          <w:tcPr>
            <w:tcW w:w="36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3FE4117F" w14:textId="77777777" w:rsidR="006F11D1" w:rsidRPr="006F11D1" w:rsidRDefault="006F11D1" w:rsidP="006F11D1">
            <w:pPr>
              <w:jc w:val="center"/>
              <w:rPr>
                <w:noProof/>
                <w:sz w:val="12"/>
                <w:szCs w:val="12"/>
              </w:rPr>
            </w:pPr>
          </w:p>
          <w:p w14:paraId="2B7FFB6C" w14:textId="77777777" w:rsidR="006F11D1" w:rsidRDefault="006F11D1" w:rsidP="007F3EA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1112CC" wp14:editId="3E717EDB">
                  <wp:extent cx="944208" cy="378760"/>
                  <wp:effectExtent l="0" t="0" r="8890" b="254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NKO by haupa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667" cy="38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67DD203E" w14:textId="77777777" w:rsidR="006E7AB8" w:rsidRPr="00F03E8B" w:rsidRDefault="006E7AB8" w:rsidP="006E7AB8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Style w:val="Fett"/>
                <w:rFonts w:ascii="Arial" w:hAnsi="Arial" w:cs="Arial"/>
                <w:b w:val="0"/>
                <w:sz w:val="13"/>
                <w:szCs w:val="13"/>
              </w:rPr>
            </w:pPr>
          </w:p>
          <w:p w14:paraId="292AEBB4" w14:textId="46382FC9" w:rsidR="006F11D1" w:rsidRPr="006E7AB8" w:rsidRDefault="006F11D1" w:rsidP="006E7AB8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Style w:val="Fett"/>
                <w:rFonts w:ascii="Arial" w:hAnsi="Arial" w:cs="Arial"/>
                <w:b w:val="0"/>
                <w:sz w:val="13"/>
                <w:szCs w:val="13"/>
              </w:rPr>
              <w:t>BRINKO GmbH</w:t>
            </w:r>
            <w:r w:rsidRPr="006E7AB8">
              <w:rPr>
                <w:rFonts w:ascii="Arial" w:hAnsi="Arial" w:cs="Arial"/>
                <w:sz w:val="13"/>
                <w:szCs w:val="13"/>
              </w:rPr>
              <w:br/>
            </w:r>
            <w:r w:rsidR="00DE21AD">
              <w:rPr>
                <w:rFonts w:ascii="Arial" w:hAnsi="Arial" w:cs="Arial"/>
                <w:sz w:val="13"/>
                <w:szCs w:val="13"/>
              </w:rPr>
              <w:t>Lange Straße 40</w:t>
            </w:r>
            <w:r w:rsidRPr="006E7AB8">
              <w:rPr>
                <w:rFonts w:ascii="Arial" w:hAnsi="Arial" w:cs="Arial"/>
                <w:sz w:val="13"/>
                <w:szCs w:val="13"/>
              </w:rPr>
              <w:br/>
              <w:t>4285</w:t>
            </w:r>
            <w:r w:rsidR="00DE21AD">
              <w:rPr>
                <w:rFonts w:ascii="Arial" w:hAnsi="Arial" w:cs="Arial"/>
                <w:sz w:val="13"/>
                <w:szCs w:val="13"/>
              </w:rPr>
              <w:t>7</w:t>
            </w:r>
            <w:r w:rsidRPr="006E7AB8">
              <w:rPr>
                <w:rFonts w:ascii="Arial" w:hAnsi="Arial" w:cs="Arial"/>
                <w:sz w:val="13"/>
                <w:szCs w:val="13"/>
              </w:rPr>
              <w:t xml:space="preserve"> Remscheid</w:t>
            </w:r>
            <w:r w:rsidRPr="006E7AB8">
              <w:rPr>
                <w:rFonts w:ascii="Arial" w:hAnsi="Arial" w:cs="Arial"/>
                <w:sz w:val="13"/>
                <w:szCs w:val="13"/>
              </w:rPr>
              <w:br/>
            </w:r>
            <w:r w:rsidRPr="006E7AB8">
              <w:rPr>
                <w:rFonts w:ascii="Arial" w:hAnsi="Arial" w:cs="Arial"/>
                <w:sz w:val="13"/>
                <w:szCs w:val="13"/>
              </w:rPr>
              <w:sym w:font="Wingdings 2" w:char="F027"/>
            </w:r>
            <w:r w:rsidRPr="006E7AB8">
              <w:rPr>
                <w:rFonts w:ascii="Arial" w:hAnsi="Arial" w:cs="Arial"/>
                <w:sz w:val="13"/>
                <w:szCs w:val="13"/>
              </w:rPr>
              <w:t xml:space="preserve"> 0 2191 4943-0</w:t>
            </w:r>
          </w:p>
        </w:tc>
        <w:tc>
          <w:tcPr>
            <w:tcW w:w="347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6EA1118F" w14:textId="77777777" w:rsidR="006E7AB8" w:rsidRPr="006E7AB8" w:rsidRDefault="006F11D1" w:rsidP="00E2112E">
            <w:pPr>
              <w:ind w:left="-36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="006E7AB8" w:rsidRPr="006E7AB8">
              <w:rPr>
                <w:rFonts w:ascii="Arial" w:hAnsi="Arial" w:cs="Arial"/>
                <w:sz w:val="13"/>
                <w:szCs w:val="13"/>
              </w:rPr>
              <w:t xml:space="preserve"> </w:t>
            </w:r>
          </w:p>
          <w:p w14:paraId="342B8B7E" w14:textId="77777777" w:rsidR="006F11D1" w:rsidRPr="006E7AB8" w:rsidRDefault="006F11D1" w:rsidP="00E2112E">
            <w:pPr>
              <w:ind w:left="-36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="006E7AB8"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Pr="006E7AB8">
              <w:rPr>
                <w:rFonts w:ascii="Arial" w:hAnsi="Arial" w:cs="Arial"/>
                <w:sz w:val="13"/>
                <w:szCs w:val="13"/>
              </w:rPr>
              <w:t>□ Hauptkatalog</w:t>
            </w:r>
          </w:p>
          <w:p w14:paraId="05933406" w14:textId="77777777" w:rsidR="006F11D1" w:rsidRPr="006E7AB8" w:rsidRDefault="006F11D1" w:rsidP="007F4363">
            <w:pPr>
              <w:ind w:left="-36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 xml:space="preserve">  □ Preisliste</w:t>
            </w:r>
          </w:p>
          <w:p w14:paraId="7B3F7616" w14:textId="77777777" w:rsidR="00F03E8B" w:rsidRDefault="006F11D1" w:rsidP="00E2112E">
            <w:pPr>
              <w:ind w:left="-36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 xml:space="preserve"> </w:t>
            </w:r>
          </w:p>
          <w:p w14:paraId="4CA214C4" w14:textId="77777777" w:rsidR="006F11D1" w:rsidRPr="006E7AB8" w:rsidRDefault="006F11D1" w:rsidP="00E2112E">
            <w:pPr>
              <w:ind w:left="-36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="009A4BA3"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Pr="006E7AB8">
              <w:rPr>
                <w:rFonts w:ascii="Arial" w:hAnsi="Arial" w:cs="Arial"/>
                <w:sz w:val="13"/>
                <w:szCs w:val="13"/>
              </w:rPr>
              <w:t xml:space="preserve">□ </w:t>
            </w:r>
            <w:r w:rsidR="006E7AB8" w:rsidRPr="006E7AB8">
              <w:rPr>
                <w:rFonts w:ascii="Arial" w:hAnsi="Arial" w:cs="Arial"/>
                <w:sz w:val="13"/>
                <w:szCs w:val="13"/>
              </w:rPr>
              <w:t>_________________</w:t>
            </w:r>
          </w:p>
          <w:p w14:paraId="010376E7" w14:textId="77777777" w:rsidR="006F11D1" w:rsidRPr="006E7AB8" w:rsidRDefault="006F11D1" w:rsidP="006E7AB8">
            <w:pPr>
              <w:ind w:left="-36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 xml:space="preserve"> </w:t>
            </w:r>
          </w:p>
        </w:tc>
      </w:tr>
      <w:tr w:rsidR="007F4363" w:rsidRPr="00FD39AD" w14:paraId="1CF70D4C" w14:textId="77777777" w:rsidTr="00F761E4">
        <w:trPr>
          <w:trHeight w:val="864"/>
        </w:trPr>
        <w:tc>
          <w:tcPr>
            <w:tcW w:w="36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6489EE7A" w14:textId="77777777" w:rsidR="007F4363" w:rsidRDefault="00CE4578" w:rsidP="007F4363">
            <w:pPr>
              <w:rPr>
                <w:rFonts w:ascii="Arial" w:hAnsi="Arial" w:cs="Arial"/>
                <w:noProof/>
              </w:rPr>
            </w:pPr>
            <w:r w:rsidRPr="007F4363">
              <w:rPr>
                <w:noProof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1678208" behindDoc="0" locked="0" layoutInCell="1" allowOverlap="1" wp14:anchorId="2A3072EC" wp14:editId="1FB57E22">
                      <wp:simplePos x="0" y="0"/>
                      <wp:positionH relativeFrom="column">
                        <wp:posOffset>412115</wp:posOffset>
                      </wp:positionH>
                      <wp:positionV relativeFrom="paragraph">
                        <wp:posOffset>125730</wp:posOffset>
                      </wp:positionV>
                      <wp:extent cx="1475105" cy="413385"/>
                      <wp:effectExtent l="0" t="0" r="0" b="5715"/>
                      <wp:wrapSquare wrapText="bothSides"/>
                      <wp:docPr id="29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5105" cy="413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0C6F13" w14:textId="77777777" w:rsidR="007F4363" w:rsidRDefault="007F4363" w:rsidP="00AB501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1722D6" wp14:editId="0D8519B7">
                                        <wp:extent cx="1137700" cy="292924"/>
                                        <wp:effectExtent l="0" t="0" r="5715" b="0"/>
                                        <wp:docPr id="1252002457" name="Grafik 12520024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Etherma.jp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0486" cy="3039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3072E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32.45pt;margin-top:9.9pt;width:116.15pt;height:32.55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" stroked="f">
                      <v:textbox>
                        <w:txbxContent>
                          <w:p w14:paraId="5F0C6F13" w14:textId="77777777" w:rsidR="007F4363" w:rsidRDefault="007F4363" w:rsidP="00AB501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1722D6" wp14:editId="0D8519B7">
                                  <wp:extent cx="1137700" cy="292924"/>
                                  <wp:effectExtent l="0" t="0" r="5715" b="0"/>
                                  <wp:docPr id="1252002457" name="Grafik 12520024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therma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0486" cy="303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89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1A8E9FCE" w14:textId="77777777" w:rsidR="007F4363" w:rsidRDefault="007F4363" w:rsidP="007F4363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  <w:p w14:paraId="6C95615F" w14:textId="77777777" w:rsidR="007F4363" w:rsidRPr="00AB501F" w:rsidRDefault="007F4363" w:rsidP="00AB501F">
            <w:pPr>
              <w:ind w:left="-36"/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>ETHERMA - Deutschland GmbH</w:t>
            </w:r>
            <w:r w:rsidR="00AB501F">
              <w:rPr>
                <w:rFonts w:ascii="Arial" w:hAnsi="Arial" w:cs="Arial"/>
                <w:sz w:val="13"/>
                <w:szCs w:val="13"/>
              </w:rPr>
              <w:t xml:space="preserve">                       </w:t>
            </w:r>
            <w:r w:rsidR="00AB501F" w:rsidRPr="006E7AB8"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="00AB501F"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Pr="006E7AB8">
              <w:rPr>
                <w:rFonts w:ascii="Arial" w:hAnsi="Arial" w:cs="Arial"/>
                <w:sz w:val="13"/>
                <w:szCs w:val="13"/>
              </w:rPr>
              <w:br/>
              <w:t>Fabrikstraße 3</w:t>
            </w:r>
            <w:r w:rsidRPr="006E7AB8">
              <w:rPr>
                <w:rFonts w:ascii="Arial" w:hAnsi="Arial" w:cs="Arial"/>
                <w:sz w:val="13"/>
                <w:szCs w:val="13"/>
              </w:rPr>
              <w:br/>
              <w:t>48599 Gronau</w:t>
            </w:r>
            <w:r w:rsidRPr="006E7AB8">
              <w:rPr>
                <w:rFonts w:ascii="Arial" w:hAnsi="Arial" w:cs="Arial"/>
                <w:sz w:val="13"/>
                <w:szCs w:val="13"/>
              </w:rPr>
              <w:br/>
            </w:r>
            <w:r w:rsidRPr="006E7AB8">
              <w:rPr>
                <w:rFonts w:ascii="Arial" w:hAnsi="Arial" w:cs="Arial"/>
                <w:sz w:val="13"/>
                <w:szCs w:val="13"/>
              </w:rPr>
              <w:sym w:font="Wingdings 2" w:char="F027"/>
            </w:r>
            <w:r w:rsidRPr="006E7AB8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gramStart"/>
            <w:r w:rsidRPr="006E7AB8">
              <w:rPr>
                <w:rFonts w:ascii="Arial" w:hAnsi="Arial" w:cs="Arial"/>
                <w:sz w:val="13"/>
                <w:szCs w:val="13"/>
              </w:rPr>
              <w:t>02562  81970</w:t>
            </w:r>
            <w:proofErr w:type="gramEnd"/>
            <w:r w:rsidRPr="006E7AB8">
              <w:rPr>
                <w:rFonts w:ascii="Arial" w:hAnsi="Arial" w:cs="Arial"/>
                <w:sz w:val="13"/>
                <w:szCs w:val="13"/>
              </w:rPr>
              <w:t>-</w:t>
            </w:r>
            <w:r>
              <w:rPr>
                <w:rFonts w:ascii="Arial" w:hAnsi="Arial" w:cs="Arial"/>
                <w:sz w:val="13"/>
                <w:szCs w:val="13"/>
              </w:rPr>
              <w:t>0</w:t>
            </w:r>
          </w:p>
        </w:tc>
        <w:tc>
          <w:tcPr>
            <w:tcW w:w="347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39C57AEA" w14:textId="77777777" w:rsidR="007F4363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</w:p>
          <w:p w14:paraId="68093128" w14:textId="77777777" w:rsidR="00AB501F" w:rsidRPr="006E7AB8" w:rsidRDefault="00AB501F" w:rsidP="00AB501F">
            <w:pPr>
              <w:ind w:left="-36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Pr="006E7AB8">
              <w:rPr>
                <w:rFonts w:ascii="Arial" w:hAnsi="Arial" w:cs="Arial"/>
                <w:sz w:val="13"/>
                <w:szCs w:val="13"/>
              </w:rPr>
              <w:t>□ Hauptkatalog</w:t>
            </w:r>
          </w:p>
          <w:p w14:paraId="43AFB6AE" w14:textId="77777777" w:rsidR="00F03E8B" w:rsidRDefault="00AB501F" w:rsidP="00AB501F">
            <w:pPr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="00F3051E" w:rsidRPr="006E7AB8">
              <w:rPr>
                <w:rFonts w:ascii="Arial" w:hAnsi="Arial" w:cs="Arial"/>
                <w:sz w:val="13"/>
                <w:szCs w:val="13"/>
              </w:rPr>
              <w:t xml:space="preserve">□ </w:t>
            </w:r>
            <w:r w:rsidR="00F3051E">
              <w:rPr>
                <w:rFonts w:ascii="Arial" w:hAnsi="Arial" w:cs="Arial"/>
                <w:sz w:val="13"/>
                <w:szCs w:val="13"/>
              </w:rPr>
              <w:t>Preisliste</w:t>
            </w:r>
          </w:p>
          <w:p w14:paraId="4700014F" w14:textId="77777777" w:rsidR="00F3051E" w:rsidRDefault="00F3051E" w:rsidP="00AB501F">
            <w:pPr>
              <w:rPr>
                <w:rFonts w:ascii="Arial" w:hAnsi="Arial" w:cs="Arial"/>
                <w:sz w:val="13"/>
                <w:szCs w:val="13"/>
              </w:rPr>
            </w:pPr>
          </w:p>
          <w:p w14:paraId="663F1434" w14:textId="77777777" w:rsidR="00AB501F" w:rsidRDefault="00F3051E" w:rsidP="00AB501F">
            <w:pPr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="00AB501F" w:rsidRPr="006E7AB8">
              <w:rPr>
                <w:rFonts w:ascii="Arial" w:hAnsi="Arial" w:cs="Arial"/>
                <w:sz w:val="13"/>
                <w:szCs w:val="13"/>
              </w:rPr>
              <w:t>□ _________________</w:t>
            </w:r>
          </w:p>
        </w:tc>
      </w:tr>
      <w:tr w:rsidR="007F4363" w:rsidRPr="00FD39AD" w14:paraId="5313F0B3" w14:textId="77777777" w:rsidTr="00F03E8B">
        <w:trPr>
          <w:trHeight w:val="957"/>
        </w:trPr>
        <w:tc>
          <w:tcPr>
            <w:tcW w:w="36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4CC5E07E" w14:textId="77777777" w:rsidR="007F4363" w:rsidRDefault="007F4363" w:rsidP="007F436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5136" behindDoc="1" locked="0" layoutInCell="1" allowOverlap="1" wp14:anchorId="10B4B340" wp14:editId="6EC95FEA">
                  <wp:simplePos x="0" y="0"/>
                  <wp:positionH relativeFrom="column">
                    <wp:posOffset>579755</wp:posOffset>
                  </wp:positionH>
                  <wp:positionV relativeFrom="page">
                    <wp:posOffset>86995</wp:posOffset>
                  </wp:positionV>
                  <wp:extent cx="1083944" cy="361315"/>
                  <wp:effectExtent l="0" t="0" r="2540" b="635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haupa_gruen_schwarz - neu 2018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4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423157" w14:textId="77777777" w:rsidR="007F4363" w:rsidRPr="003413BE" w:rsidRDefault="007F4363" w:rsidP="007F436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       </w:t>
            </w:r>
          </w:p>
        </w:tc>
        <w:tc>
          <w:tcPr>
            <w:tcW w:w="389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2C6BC234" w14:textId="77777777" w:rsidR="007F4363" w:rsidRPr="00F03E8B" w:rsidRDefault="007F4363" w:rsidP="007F4363">
            <w:pPr>
              <w:jc w:val="center"/>
              <w:rPr>
                <w:rFonts w:ascii="Arial" w:hAnsi="Arial" w:cs="Arial"/>
                <w:sz w:val="13"/>
                <w:szCs w:val="13"/>
                <w:lang w:val="it-IT"/>
              </w:rPr>
            </w:pPr>
          </w:p>
          <w:p w14:paraId="3D061870" w14:textId="77777777" w:rsidR="007F4363" w:rsidRPr="006E7AB8" w:rsidRDefault="007F4363" w:rsidP="007F4363">
            <w:pPr>
              <w:jc w:val="center"/>
              <w:rPr>
                <w:rFonts w:ascii="Arial" w:hAnsi="Arial" w:cs="Arial"/>
                <w:sz w:val="13"/>
                <w:szCs w:val="13"/>
                <w:lang w:val="it-IT"/>
              </w:rPr>
            </w:pPr>
            <w:proofErr w:type="spellStart"/>
            <w:r w:rsidRPr="006E7AB8">
              <w:rPr>
                <w:rFonts w:ascii="Arial" w:hAnsi="Arial" w:cs="Arial"/>
                <w:sz w:val="13"/>
                <w:szCs w:val="13"/>
                <w:lang w:val="it-IT"/>
              </w:rPr>
              <w:t>Haupa</w:t>
            </w:r>
            <w:proofErr w:type="spellEnd"/>
            <w:r w:rsidRPr="006E7AB8">
              <w:rPr>
                <w:rFonts w:ascii="Arial" w:hAnsi="Arial" w:cs="Arial"/>
                <w:sz w:val="13"/>
                <w:szCs w:val="13"/>
                <w:vertAlign w:val="superscript"/>
                <w:lang w:val="it-IT"/>
              </w:rPr>
              <w:t>®</w:t>
            </w:r>
            <w:r w:rsidRPr="006E7AB8">
              <w:rPr>
                <w:rFonts w:ascii="Arial" w:hAnsi="Arial" w:cs="Arial"/>
                <w:sz w:val="13"/>
                <w:szCs w:val="13"/>
                <w:lang w:val="it-IT"/>
              </w:rPr>
              <w:t xml:space="preserve"> GmbH &amp; Co.KG</w:t>
            </w:r>
          </w:p>
          <w:p w14:paraId="2DE44878" w14:textId="4A734BCC" w:rsidR="007F4363" w:rsidRPr="006E7AB8" w:rsidRDefault="00DE21AD" w:rsidP="007F4363">
            <w:pPr>
              <w:jc w:val="center"/>
              <w:rPr>
                <w:rFonts w:ascii="Arial" w:hAnsi="Arial" w:cs="Arial"/>
                <w:sz w:val="13"/>
                <w:szCs w:val="13"/>
                <w:lang w:val="it-IT"/>
              </w:rPr>
            </w:pPr>
            <w:r>
              <w:rPr>
                <w:rFonts w:ascii="Arial" w:hAnsi="Arial" w:cs="Arial"/>
                <w:sz w:val="13"/>
                <w:szCs w:val="13"/>
                <w:lang w:val="it-IT"/>
              </w:rPr>
              <w:t xml:space="preserve">Lange </w:t>
            </w:r>
            <w:proofErr w:type="spellStart"/>
            <w:r>
              <w:rPr>
                <w:rFonts w:ascii="Arial" w:hAnsi="Arial" w:cs="Arial"/>
                <w:sz w:val="13"/>
                <w:szCs w:val="13"/>
                <w:lang w:val="it-IT"/>
              </w:rPr>
              <w:t>Straße</w:t>
            </w:r>
            <w:proofErr w:type="spellEnd"/>
            <w:r>
              <w:rPr>
                <w:rFonts w:ascii="Arial" w:hAnsi="Arial" w:cs="Arial"/>
                <w:sz w:val="13"/>
                <w:szCs w:val="13"/>
                <w:lang w:val="it-IT"/>
              </w:rPr>
              <w:t xml:space="preserve"> 40</w:t>
            </w:r>
          </w:p>
          <w:p w14:paraId="29BCFDE2" w14:textId="748FD481" w:rsidR="007F4363" w:rsidRPr="006E7AB8" w:rsidRDefault="007F4363" w:rsidP="007F4363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>4285</w:t>
            </w:r>
            <w:r w:rsidR="00DE21AD">
              <w:rPr>
                <w:rFonts w:ascii="Arial" w:hAnsi="Arial" w:cs="Arial"/>
                <w:sz w:val="13"/>
                <w:szCs w:val="13"/>
              </w:rPr>
              <w:t>7</w:t>
            </w:r>
            <w:r w:rsidRPr="006E7AB8">
              <w:rPr>
                <w:rFonts w:ascii="Arial" w:hAnsi="Arial" w:cs="Arial"/>
                <w:sz w:val="13"/>
                <w:szCs w:val="13"/>
              </w:rPr>
              <w:t xml:space="preserve"> Remscheid</w:t>
            </w:r>
          </w:p>
          <w:p w14:paraId="52649C38" w14:textId="77777777" w:rsidR="007F4363" w:rsidRPr="006E7AB8" w:rsidRDefault="007F4363" w:rsidP="007F4363">
            <w:pPr>
              <w:ind w:left="1416" w:hanging="1416"/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sym w:font="Wingdings 2" w:char="F027"/>
            </w:r>
            <w:r w:rsidRPr="006E7AB8">
              <w:rPr>
                <w:rFonts w:ascii="Arial" w:hAnsi="Arial" w:cs="Arial"/>
                <w:sz w:val="13"/>
                <w:szCs w:val="13"/>
              </w:rPr>
              <w:t xml:space="preserve"> 02191 8418-0</w:t>
            </w:r>
          </w:p>
          <w:p w14:paraId="78C9F75E" w14:textId="77777777" w:rsidR="007F4363" w:rsidRPr="007F4363" w:rsidRDefault="007F4363" w:rsidP="007F4363">
            <w:pPr>
              <w:jc w:val="center"/>
              <w:rPr>
                <w:rFonts w:ascii="Arial" w:hAnsi="Arial" w:cs="Arial"/>
                <w:sz w:val="9"/>
                <w:szCs w:val="13"/>
              </w:rPr>
            </w:pPr>
          </w:p>
        </w:tc>
        <w:tc>
          <w:tcPr>
            <w:tcW w:w="347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7723C7FB" w14:textId="77777777" w:rsidR="007F4363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</w:p>
          <w:p w14:paraId="32BBEBAF" w14:textId="77777777" w:rsidR="007F4363" w:rsidRPr="006E7AB8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>□ Hauptkatalog</w:t>
            </w:r>
          </w:p>
          <w:p w14:paraId="6E4D6A05" w14:textId="77777777" w:rsidR="007F4363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>□ Preisliste</w:t>
            </w:r>
          </w:p>
          <w:p w14:paraId="2AE92CAA" w14:textId="77777777" w:rsidR="00F03E8B" w:rsidRDefault="00F03E8B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</w:p>
          <w:p w14:paraId="4E63507F" w14:textId="77777777" w:rsidR="007F4363" w:rsidRPr="006E7AB8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>□ _________________</w:t>
            </w:r>
          </w:p>
        </w:tc>
      </w:tr>
      <w:tr w:rsidR="007F4363" w:rsidRPr="007F4363" w14:paraId="785640D1" w14:textId="77777777" w:rsidTr="00F761E4">
        <w:trPr>
          <w:trHeight w:val="806"/>
        </w:trPr>
        <w:tc>
          <w:tcPr>
            <w:tcW w:w="36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3F05F7B1" w14:textId="77777777" w:rsidR="007F4363" w:rsidRPr="00E55646" w:rsidRDefault="007F4363" w:rsidP="007F4363">
            <w:pPr>
              <w:rPr>
                <w:rFonts w:ascii="Arial" w:hAnsi="Arial"/>
                <w:sz w:val="12"/>
                <w:szCs w:val="12"/>
              </w:rPr>
            </w:pPr>
            <w:r>
              <w:rPr>
                <w:rFonts w:ascii="Arial" w:hAnsi="Arial"/>
                <w:sz w:val="12"/>
                <w:szCs w:val="12"/>
              </w:rPr>
              <w:t xml:space="preserve">  </w:t>
            </w:r>
          </w:p>
          <w:p w14:paraId="62FC1405" w14:textId="77777777" w:rsidR="007F4363" w:rsidRDefault="007F4363" w:rsidP="007F4363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531D0B90" wp14:editId="1C516F41">
                  <wp:extent cx="1112605" cy="399626"/>
                  <wp:effectExtent l="0" t="0" r="0" b="635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4_RRS_RGB_10cm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06" cy="40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7B98F208" w14:textId="77777777" w:rsidR="007F4363" w:rsidRPr="00F03E8B" w:rsidRDefault="007F4363" w:rsidP="007F4363">
            <w:pPr>
              <w:jc w:val="center"/>
              <w:rPr>
                <w:rFonts w:ascii="Arial" w:hAnsi="Arial" w:cs="Arial"/>
                <w:sz w:val="13"/>
                <w:szCs w:val="13"/>
                <w:lang w:val="it-IT"/>
              </w:rPr>
            </w:pPr>
          </w:p>
          <w:p w14:paraId="358A2487" w14:textId="77777777" w:rsidR="007F4363" w:rsidRPr="006E7AB8" w:rsidRDefault="007F4363" w:rsidP="007F4363">
            <w:pPr>
              <w:jc w:val="center"/>
              <w:rPr>
                <w:rFonts w:ascii="Arial" w:hAnsi="Arial" w:cs="Arial"/>
                <w:sz w:val="13"/>
                <w:szCs w:val="13"/>
                <w:lang w:val="it-IT"/>
              </w:rPr>
            </w:pPr>
            <w:r w:rsidRPr="006E7AB8">
              <w:rPr>
                <w:rFonts w:ascii="Arial" w:hAnsi="Arial" w:cs="Arial"/>
                <w:sz w:val="13"/>
                <w:szCs w:val="13"/>
                <w:lang w:val="it-IT"/>
              </w:rPr>
              <w:t xml:space="preserve">Helios </w:t>
            </w:r>
            <w:proofErr w:type="spellStart"/>
            <w:r w:rsidRPr="006E7AB8">
              <w:rPr>
                <w:rFonts w:ascii="Arial" w:hAnsi="Arial" w:cs="Arial"/>
                <w:sz w:val="13"/>
                <w:szCs w:val="13"/>
                <w:lang w:val="it-IT"/>
              </w:rPr>
              <w:t>Ventilatoren</w:t>
            </w:r>
            <w:proofErr w:type="spellEnd"/>
            <w:r w:rsidRPr="006E7AB8">
              <w:rPr>
                <w:rFonts w:ascii="Arial" w:hAnsi="Arial" w:cs="Arial"/>
                <w:sz w:val="13"/>
                <w:szCs w:val="13"/>
                <w:lang w:val="it-IT"/>
              </w:rPr>
              <w:t xml:space="preserve"> GmbH + Co.</w:t>
            </w:r>
          </w:p>
          <w:p w14:paraId="0FA82032" w14:textId="77777777" w:rsidR="007F4363" w:rsidRPr="006E7AB8" w:rsidRDefault="007F4363" w:rsidP="007F4363">
            <w:pPr>
              <w:jc w:val="center"/>
              <w:rPr>
                <w:rFonts w:ascii="Arial" w:hAnsi="Arial" w:cs="Arial"/>
                <w:sz w:val="13"/>
                <w:szCs w:val="13"/>
                <w:lang w:val="it-IT"/>
              </w:rPr>
            </w:pPr>
            <w:proofErr w:type="spellStart"/>
            <w:r w:rsidRPr="006E7AB8">
              <w:rPr>
                <w:rFonts w:ascii="Arial" w:hAnsi="Arial" w:cs="Arial"/>
                <w:sz w:val="13"/>
                <w:szCs w:val="13"/>
                <w:lang w:val="it-IT"/>
              </w:rPr>
              <w:t>Lupfenstraße</w:t>
            </w:r>
            <w:proofErr w:type="spellEnd"/>
            <w:r w:rsidRPr="006E7AB8">
              <w:rPr>
                <w:rFonts w:ascii="Arial" w:hAnsi="Arial" w:cs="Arial"/>
                <w:sz w:val="13"/>
                <w:szCs w:val="13"/>
                <w:lang w:val="it-IT"/>
              </w:rPr>
              <w:t xml:space="preserve"> 8</w:t>
            </w:r>
          </w:p>
          <w:p w14:paraId="3FE7C6C7" w14:textId="77777777" w:rsidR="007F4363" w:rsidRPr="006E7AB8" w:rsidRDefault="007F4363" w:rsidP="007F4363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>78056 Villingen-Schwenningen</w:t>
            </w:r>
          </w:p>
          <w:p w14:paraId="39C18501" w14:textId="77777777" w:rsidR="00EE6385" w:rsidRDefault="007F4363" w:rsidP="00EE6385">
            <w:pPr>
              <w:ind w:left="1416" w:hanging="1416"/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sym w:font="Wingdings 2" w:char="F027"/>
            </w:r>
            <w:r w:rsidRPr="006E7AB8">
              <w:rPr>
                <w:rFonts w:ascii="Arial" w:hAnsi="Arial" w:cs="Arial"/>
                <w:sz w:val="13"/>
                <w:szCs w:val="13"/>
              </w:rPr>
              <w:t xml:space="preserve"> 07720 606-0</w:t>
            </w:r>
          </w:p>
          <w:p w14:paraId="5018407E" w14:textId="77777777" w:rsidR="007F4363" w:rsidRPr="00EE6385" w:rsidRDefault="007F4363" w:rsidP="00185ACA">
            <w:pPr>
              <w:rPr>
                <w:rFonts w:ascii="Arial" w:hAnsi="Arial" w:cs="Arial"/>
                <w:sz w:val="3"/>
                <w:szCs w:val="13"/>
              </w:rPr>
            </w:pPr>
          </w:p>
        </w:tc>
        <w:tc>
          <w:tcPr>
            <w:tcW w:w="347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4D6F0667" w14:textId="77777777" w:rsidR="007F4363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</w:p>
          <w:p w14:paraId="37557516" w14:textId="77777777" w:rsidR="007F4363" w:rsidRPr="006E7AB8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 xml:space="preserve">□ Hauptkatalog </w:t>
            </w:r>
            <w:r>
              <w:rPr>
                <w:rFonts w:ascii="Arial" w:hAnsi="Arial" w:cs="Arial"/>
                <w:sz w:val="13"/>
                <w:szCs w:val="13"/>
              </w:rPr>
              <w:t xml:space="preserve">    </w:t>
            </w:r>
            <w:r w:rsidRPr="006E7AB8">
              <w:rPr>
                <w:rFonts w:ascii="Arial" w:hAnsi="Arial" w:cs="Arial"/>
                <w:sz w:val="13"/>
                <w:szCs w:val="13"/>
              </w:rPr>
              <w:t>□ KWL</w:t>
            </w:r>
          </w:p>
          <w:p w14:paraId="64799466" w14:textId="77777777" w:rsidR="007F4363" w:rsidRPr="006E7AB8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 xml:space="preserve">□ Preisliste            □ ELS                                                          </w:t>
            </w:r>
          </w:p>
          <w:p w14:paraId="273EEADE" w14:textId="77777777" w:rsidR="007F4363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  <w:r w:rsidRPr="00C97B2A">
              <w:rPr>
                <w:rFonts w:ascii="Arial" w:hAnsi="Arial" w:cs="Arial"/>
                <w:sz w:val="13"/>
                <w:szCs w:val="13"/>
              </w:rPr>
              <w:t>□ AIR1</w:t>
            </w:r>
          </w:p>
          <w:p w14:paraId="33C50A03" w14:textId="77777777" w:rsidR="00F03E8B" w:rsidRDefault="00F03E8B" w:rsidP="007F4363">
            <w:pPr>
              <w:tabs>
                <w:tab w:val="center" w:pos="1738"/>
              </w:tabs>
              <w:ind w:left="72"/>
              <w:rPr>
                <w:rFonts w:ascii="Arial" w:hAnsi="Arial" w:cs="Arial"/>
                <w:sz w:val="13"/>
                <w:szCs w:val="13"/>
              </w:rPr>
            </w:pPr>
          </w:p>
          <w:p w14:paraId="291DD3E2" w14:textId="77777777" w:rsidR="007F4363" w:rsidRPr="007F4363" w:rsidRDefault="007F4363" w:rsidP="007F4363">
            <w:pPr>
              <w:tabs>
                <w:tab w:val="center" w:pos="1738"/>
              </w:tabs>
              <w:ind w:left="72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>□ _________________</w:t>
            </w:r>
            <w:r w:rsidRPr="007F4363">
              <w:rPr>
                <w:rFonts w:ascii="Arial" w:hAnsi="Arial" w:cs="Arial"/>
                <w:sz w:val="13"/>
                <w:szCs w:val="13"/>
              </w:rPr>
              <w:tab/>
              <w:t xml:space="preserve"> </w:t>
            </w:r>
          </w:p>
        </w:tc>
      </w:tr>
      <w:tr w:rsidR="007F4363" w14:paraId="3A2458C7" w14:textId="77777777" w:rsidTr="00F761E4">
        <w:trPr>
          <w:trHeight w:val="748"/>
        </w:trPr>
        <w:tc>
          <w:tcPr>
            <w:tcW w:w="36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20018937" w14:textId="77777777" w:rsidR="007F4363" w:rsidRPr="007F4363" w:rsidRDefault="007F4363" w:rsidP="007F4363">
            <w:pPr>
              <w:rPr>
                <w:rFonts w:ascii="Arial" w:hAnsi="Arial"/>
                <w:noProof/>
                <w:sz w:val="12"/>
                <w:szCs w:val="12"/>
              </w:rPr>
            </w:pPr>
          </w:p>
          <w:p w14:paraId="75F9BD0C" w14:textId="77777777" w:rsidR="007F4363" w:rsidRPr="00907727" w:rsidRDefault="007F4363" w:rsidP="007F4363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noProof/>
                <w:lang w:val="en-US"/>
              </w:rPr>
              <w:drawing>
                <wp:inline distT="0" distB="0" distL="0" distR="0" wp14:anchorId="7B25BF37" wp14:editId="09E9F0D9">
                  <wp:extent cx="1022400" cy="298800"/>
                  <wp:effectExtent l="0" t="0" r="6350" b="635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NiedaxGroup_rgb_h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400" cy="2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08D66CCC" w14:textId="77777777" w:rsidR="007F4363" w:rsidRPr="00F03E8B" w:rsidRDefault="007F4363" w:rsidP="007F4363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  <w:p w14:paraId="25189644" w14:textId="77777777" w:rsidR="007F4363" w:rsidRPr="006E7AB8" w:rsidRDefault="007F4363" w:rsidP="007F4363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6E7AB8">
              <w:rPr>
                <w:rFonts w:ascii="Arial" w:hAnsi="Arial" w:cs="Arial"/>
                <w:sz w:val="13"/>
                <w:szCs w:val="13"/>
              </w:rPr>
              <w:t>Niedax</w:t>
            </w:r>
            <w:proofErr w:type="spellEnd"/>
            <w:r w:rsidRPr="006E7AB8">
              <w:rPr>
                <w:rFonts w:ascii="Arial" w:hAnsi="Arial" w:cs="Arial"/>
                <w:sz w:val="13"/>
                <w:szCs w:val="13"/>
              </w:rPr>
              <w:t xml:space="preserve"> GmbH &amp; Co. KG</w:t>
            </w:r>
          </w:p>
          <w:p w14:paraId="3B498578" w14:textId="77777777" w:rsidR="007F4363" w:rsidRPr="006E7AB8" w:rsidRDefault="007F4363" w:rsidP="007F4363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>Asbacher Str. 141</w:t>
            </w:r>
          </w:p>
          <w:p w14:paraId="0E923379" w14:textId="77777777" w:rsidR="007F4363" w:rsidRPr="006E7AB8" w:rsidRDefault="007F4363" w:rsidP="007F4363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>53545 Linz/Rhein</w:t>
            </w:r>
          </w:p>
          <w:p w14:paraId="19CD6B7F" w14:textId="77777777" w:rsidR="007F4363" w:rsidRPr="006E7AB8" w:rsidRDefault="007F4363" w:rsidP="007F4363">
            <w:pPr>
              <w:ind w:left="1416" w:hanging="1416"/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sym w:font="Wingdings 2" w:char="F027"/>
            </w:r>
            <w:r w:rsidRPr="006E7AB8">
              <w:rPr>
                <w:rFonts w:ascii="Arial" w:hAnsi="Arial" w:cs="Arial"/>
                <w:sz w:val="13"/>
                <w:szCs w:val="13"/>
              </w:rPr>
              <w:t xml:space="preserve"> 02644 5606-0</w:t>
            </w:r>
          </w:p>
          <w:p w14:paraId="78A1A600" w14:textId="77777777" w:rsidR="007F4363" w:rsidRPr="006E7AB8" w:rsidRDefault="007F4363" w:rsidP="007F4363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347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6C6A370C" w14:textId="77777777" w:rsidR="007F4363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</w:p>
          <w:p w14:paraId="41CEBAAD" w14:textId="77777777" w:rsidR="007F4363" w:rsidRPr="006E7AB8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 xml:space="preserve">□ </w:t>
            </w:r>
            <w:proofErr w:type="gramStart"/>
            <w:r w:rsidRPr="006E7AB8">
              <w:rPr>
                <w:rFonts w:ascii="Arial" w:hAnsi="Arial" w:cs="Arial"/>
                <w:sz w:val="13"/>
                <w:szCs w:val="13"/>
              </w:rPr>
              <w:t>KR Kabeltragsysteme</w:t>
            </w:r>
            <w:proofErr w:type="gramEnd"/>
            <w:r w:rsidRPr="006E7AB8">
              <w:rPr>
                <w:rFonts w:ascii="Arial" w:hAnsi="Arial" w:cs="Arial"/>
                <w:sz w:val="13"/>
                <w:szCs w:val="13"/>
              </w:rPr>
              <w:t xml:space="preserve">        </w:t>
            </w:r>
            <w:r>
              <w:rPr>
                <w:rFonts w:ascii="Arial" w:hAnsi="Arial" w:cs="Arial"/>
                <w:sz w:val="13"/>
                <w:szCs w:val="13"/>
              </w:rPr>
              <w:t xml:space="preserve">        </w:t>
            </w:r>
            <w:r w:rsidR="009A4BA3"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Pr="006E7AB8">
              <w:rPr>
                <w:rFonts w:ascii="Arial" w:hAnsi="Arial" w:cs="Arial"/>
                <w:sz w:val="13"/>
                <w:szCs w:val="13"/>
              </w:rPr>
              <w:t>□ MTC Gitterrinne</w:t>
            </w:r>
          </w:p>
          <w:p w14:paraId="32DC474E" w14:textId="77777777" w:rsidR="007F4363" w:rsidRPr="006E7AB8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 xml:space="preserve">□ </w:t>
            </w:r>
            <w:proofErr w:type="gramStart"/>
            <w:r w:rsidRPr="006E7AB8">
              <w:rPr>
                <w:rFonts w:ascii="Arial" w:hAnsi="Arial" w:cs="Arial"/>
                <w:sz w:val="13"/>
                <w:szCs w:val="13"/>
              </w:rPr>
              <w:t>EIK Elektroinstallationskanäle</w:t>
            </w:r>
            <w:proofErr w:type="gramEnd"/>
            <w:r>
              <w:rPr>
                <w:rFonts w:ascii="Arial" w:hAnsi="Arial" w:cs="Arial"/>
                <w:sz w:val="13"/>
                <w:szCs w:val="13"/>
              </w:rPr>
              <w:t xml:space="preserve">    </w:t>
            </w:r>
            <w:r w:rsidRPr="006E7AB8">
              <w:rPr>
                <w:rFonts w:ascii="Arial" w:hAnsi="Arial" w:cs="Arial"/>
                <w:sz w:val="13"/>
                <w:szCs w:val="13"/>
              </w:rPr>
              <w:t xml:space="preserve">□ KF Funktionserhalt              </w:t>
            </w:r>
          </w:p>
          <w:p w14:paraId="47A8479D" w14:textId="77777777" w:rsidR="007F4363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 xml:space="preserve">□ </w:t>
            </w:r>
            <w:proofErr w:type="gramStart"/>
            <w:r w:rsidRPr="006E7AB8">
              <w:rPr>
                <w:rFonts w:ascii="Arial" w:hAnsi="Arial" w:cs="Arial"/>
                <w:sz w:val="13"/>
                <w:szCs w:val="13"/>
              </w:rPr>
              <w:t>KI Elektroinstallationsmaterial</w:t>
            </w:r>
            <w:proofErr w:type="gramEnd"/>
          </w:p>
          <w:p w14:paraId="1DD0286E" w14:textId="77777777" w:rsidR="007F4363" w:rsidRDefault="00185ACA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 xml:space="preserve">                                                       </w:t>
            </w:r>
            <w:r w:rsidR="007F4363" w:rsidRPr="006E7AB8">
              <w:rPr>
                <w:rFonts w:ascii="Arial" w:hAnsi="Arial" w:cs="Arial"/>
                <w:sz w:val="13"/>
                <w:szCs w:val="13"/>
              </w:rPr>
              <w:t>□ _______________</w:t>
            </w:r>
          </w:p>
          <w:p w14:paraId="55ABC7FF" w14:textId="77777777" w:rsidR="007F4363" w:rsidRPr="006E7AB8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</w:p>
        </w:tc>
      </w:tr>
      <w:tr w:rsidR="007F4363" w14:paraId="141F854C" w14:textId="77777777" w:rsidTr="00F03E8B">
        <w:trPr>
          <w:trHeight w:val="848"/>
        </w:trPr>
        <w:tc>
          <w:tcPr>
            <w:tcW w:w="36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1F6EADA6" w14:textId="77777777" w:rsidR="007F4363" w:rsidRDefault="007F4363" w:rsidP="007F436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12"/>
                <w:szCs w:val="12"/>
              </w:rPr>
            </w:pPr>
          </w:p>
          <w:p w14:paraId="74088D99" w14:textId="77777777" w:rsidR="007F4363" w:rsidRPr="00C0219F" w:rsidRDefault="007F4363" w:rsidP="007F436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12"/>
                <w:szCs w:val="12"/>
              </w:rPr>
            </w:pPr>
            <w:r>
              <w:rPr>
                <w:rFonts w:ascii="Arial" w:hAnsi="Arial"/>
                <w:noProof/>
                <w:sz w:val="12"/>
                <w:szCs w:val="12"/>
              </w:rPr>
              <w:drawing>
                <wp:inline distT="0" distB="0" distL="0" distR="0" wp14:anchorId="28889B1E" wp14:editId="74AC1D38">
                  <wp:extent cx="1018800" cy="298800"/>
                  <wp:effectExtent l="0" t="0" r="0" b="635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NiedaxKleinhuis_rgb_h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800" cy="2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072D0DB0" w14:textId="77777777" w:rsidR="007F4363" w:rsidRPr="00F03E8B" w:rsidRDefault="007F4363" w:rsidP="007F4363">
            <w:pPr>
              <w:jc w:val="center"/>
              <w:rPr>
                <w:rFonts w:ascii="Arial" w:hAnsi="Arial" w:cs="Arial"/>
                <w:bCs/>
                <w:sz w:val="13"/>
                <w:szCs w:val="13"/>
              </w:rPr>
            </w:pPr>
          </w:p>
          <w:p w14:paraId="6672CA03" w14:textId="77777777" w:rsidR="007F4363" w:rsidRPr="006E7AB8" w:rsidRDefault="007F4363" w:rsidP="007F4363">
            <w:pPr>
              <w:jc w:val="center"/>
              <w:rPr>
                <w:rFonts w:ascii="Arial" w:hAnsi="Arial" w:cs="Arial"/>
                <w:bCs/>
                <w:sz w:val="13"/>
                <w:szCs w:val="13"/>
              </w:rPr>
            </w:pPr>
            <w:r w:rsidRPr="006E7AB8">
              <w:rPr>
                <w:rFonts w:ascii="Arial" w:hAnsi="Arial" w:cs="Arial"/>
                <w:bCs/>
                <w:sz w:val="13"/>
                <w:szCs w:val="13"/>
              </w:rPr>
              <w:t>H</w:t>
            </w:r>
            <w:r w:rsidR="006E3D73">
              <w:rPr>
                <w:rFonts w:ascii="Arial" w:hAnsi="Arial" w:cs="Arial"/>
                <w:bCs/>
                <w:sz w:val="13"/>
                <w:szCs w:val="13"/>
              </w:rPr>
              <w:t>.</w:t>
            </w:r>
            <w:r w:rsidRPr="006E7AB8">
              <w:rPr>
                <w:rFonts w:ascii="Arial" w:hAnsi="Arial" w:cs="Arial"/>
                <w:bCs/>
                <w:sz w:val="13"/>
                <w:szCs w:val="13"/>
              </w:rPr>
              <w:t xml:space="preserve"> </w:t>
            </w:r>
            <w:proofErr w:type="spellStart"/>
            <w:r w:rsidRPr="006E7AB8">
              <w:rPr>
                <w:rFonts w:ascii="Arial" w:hAnsi="Arial" w:cs="Arial"/>
                <w:bCs/>
                <w:sz w:val="13"/>
                <w:szCs w:val="13"/>
              </w:rPr>
              <w:t>Kleinhuis</w:t>
            </w:r>
            <w:proofErr w:type="spellEnd"/>
            <w:r w:rsidRPr="006E7AB8">
              <w:rPr>
                <w:rFonts w:ascii="Arial" w:hAnsi="Arial" w:cs="Arial"/>
                <w:bCs/>
                <w:sz w:val="13"/>
                <w:szCs w:val="13"/>
              </w:rPr>
              <w:t xml:space="preserve"> GmbH + Co.KG</w:t>
            </w:r>
          </w:p>
          <w:p w14:paraId="5CBCD451" w14:textId="77777777" w:rsidR="007F4363" w:rsidRPr="006E7AB8" w:rsidRDefault="007F4363" w:rsidP="007F4363">
            <w:pPr>
              <w:jc w:val="center"/>
              <w:rPr>
                <w:rFonts w:ascii="Arial" w:hAnsi="Arial" w:cs="Arial"/>
                <w:bCs/>
                <w:sz w:val="13"/>
                <w:szCs w:val="13"/>
              </w:rPr>
            </w:pPr>
            <w:r w:rsidRPr="006E7AB8">
              <w:rPr>
                <w:rFonts w:ascii="Arial" w:hAnsi="Arial" w:cs="Arial"/>
                <w:bCs/>
                <w:sz w:val="13"/>
                <w:szCs w:val="13"/>
              </w:rPr>
              <w:t>Asbacher Str. 141</w:t>
            </w:r>
          </w:p>
          <w:p w14:paraId="532A1199" w14:textId="77777777" w:rsidR="007F4363" w:rsidRPr="006E7AB8" w:rsidRDefault="007F4363" w:rsidP="007F4363">
            <w:pPr>
              <w:jc w:val="center"/>
              <w:rPr>
                <w:rFonts w:ascii="Arial" w:hAnsi="Arial" w:cs="Arial"/>
                <w:b/>
                <w:bCs/>
                <w:color w:val="FFFFFF"/>
                <w:sz w:val="13"/>
                <w:szCs w:val="13"/>
              </w:rPr>
            </w:pPr>
            <w:r w:rsidRPr="006E7AB8">
              <w:rPr>
                <w:rFonts w:ascii="Arial" w:hAnsi="Arial" w:cs="Arial"/>
                <w:bCs/>
                <w:sz w:val="13"/>
                <w:szCs w:val="13"/>
              </w:rPr>
              <w:t>53545 Linz/Rhein</w:t>
            </w:r>
          </w:p>
          <w:p w14:paraId="0FF2032F" w14:textId="77777777" w:rsidR="007F4363" w:rsidRPr="006E7AB8" w:rsidRDefault="007F4363" w:rsidP="007F4363">
            <w:pPr>
              <w:ind w:left="1416" w:hanging="1416"/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sym w:font="Wingdings 2" w:char="F027"/>
            </w:r>
            <w:r w:rsidRPr="006E7AB8">
              <w:rPr>
                <w:rFonts w:ascii="Arial" w:hAnsi="Arial" w:cs="Arial"/>
                <w:sz w:val="13"/>
                <w:szCs w:val="13"/>
              </w:rPr>
              <w:t xml:space="preserve"> 02644 5606-0</w:t>
            </w:r>
          </w:p>
          <w:p w14:paraId="5270EB6E" w14:textId="77777777" w:rsidR="007F4363" w:rsidRPr="007F4363" w:rsidRDefault="007F4363" w:rsidP="007F4363">
            <w:pPr>
              <w:jc w:val="center"/>
              <w:rPr>
                <w:rFonts w:ascii="Arial" w:hAnsi="Arial" w:cs="Arial"/>
                <w:sz w:val="9"/>
                <w:szCs w:val="13"/>
              </w:rPr>
            </w:pPr>
          </w:p>
        </w:tc>
        <w:tc>
          <w:tcPr>
            <w:tcW w:w="347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5104AE21" w14:textId="77777777" w:rsidR="007F4363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</w:p>
          <w:p w14:paraId="3B9919A8" w14:textId="77777777" w:rsidR="007F4363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>□ Kabelkanalsysteme aus PVC</w:t>
            </w:r>
            <w:r w:rsidRPr="006E7AB8">
              <w:rPr>
                <w:rFonts w:ascii="Arial" w:hAnsi="Arial" w:cs="Arial"/>
                <w:sz w:val="13"/>
                <w:szCs w:val="13"/>
              </w:rPr>
              <w:br/>
              <w:t>□ Befestigungs- und Verbindungselemente</w:t>
            </w:r>
            <w:r w:rsidRPr="006E7AB8">
              <w:rPr>
                <w:rFonts w:ascii="Arial" w:hAnsi="Arial" w:cs="Arial"/>
                <w:sz w:val="13"/>
                <w:szCs w:val="13"/>
              </w:rPr>
              <w:br/>
              <w:t>□ Preisliste</w:t>
            </w:r>
          </w:p>
          <w:p w14:paraId="7B7A0A8F" w14:textId="77777777" w:rsidR="007F4363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>□ _________________</w:t>
            </w:r>
          </w:p>
          <w:p w14:paraId="13F40990" w14:textId="77777777" w:rsidR="007F4363" w:rsidRPr="007F4363" w:rsidRDefault="007F4363" w:rsidP="007F4363">
            <w:pPr>
              <w:ind w:left="72"/>
              <w:rPr>
                <w:rFonts w:ascii="Arial" w:hAnsi="Arial" w:cs="Arial"/>
                <w:sz w:val="9"/>
                <w:szCs w:val="13"/>
              </w:rPr>
            </w:pPr>
          </w:p>
        </w:tc>
      </w:tr>
      <w:tr w:rsidR="007F4363" w14:paraId="39B334BD" w14:textId="77777777" w:rsidTr="00F03E8B">
        <w:trPr>
          <w:trHeight w:val="883"/>
        </w:trPr>
        <w:tc>
          <w:tcPr>
            <w:tcW w:w="36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18497FFD" w14:textId="77777777" w:rsidR="007F4363" w:rsidRDefault="007F4363" w:rsidP="007F436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12"/>
                <w:szCs w:val="12"/>
              </w:rPr>
            </w:pPr>
          </w:p>
          <w:p w14:paraId="56BFDC68" w14:textId="77777777" w:rsidR="007F4363" w:rsidRPr="00C0219F" w:rsidRDefault="007F4363" w:rsidP="007F436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12"/>
                <w:szCs w:val="12"/>
              </w:rPr>
            </w:pPr>
            <w:r>
              <w:rPr>
                <w:rFonts w:ascii="Arial" w:hAnsi="Arial"/>
                <w:noProof/>
                <w:sz w:val="12"/>
                <w:szCs w:val="12"/>
              </w:rPr>
              <w:drawing>
                <wp:inline distT="0" distB="0" distL="0" distR="0" wp14:anchorId="51E14140" wp14:editId="45CA159E">
                  <wp:extent cx="1015200" cy="298800"/>
                  <wp:effectExtent l="0" t="0" r="0" b="635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NiedaxFintech_rgb_h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00" cy="2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19777746" w14:textId="77777777" w:rsidR="007F4363" w:rsidRPr="00F03E8B" w:rsidRDefault="007F4363" w:rsidP="007F4363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  <w:p w14:paraId="172764B7" w14:textId="77777777" w:rsidR="007F4363" w:rsidRPr="006E7AB8" w:rsidRDefault="007F4363" w:rsidP="007F4363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6E7AB8">
              <w:rPr>
                <w:rFonts w:ascii="Arial" w:hAnsi="Arial" w:cs="Arial"/>
                <w:sz w:val="13"/>
                <w:szCs w:val="13"/>
              </w:rPr>
              <w:t>Niedax</w:t>
            </w:r>
            <w:proofErr w:type="spellEnd"/>
            <w:r w:rsidRPr="006E7AB8">
              <w:rPr>
                <w:rFonts w:ascii="Arial" w:hAnsi="Arial" w:cs="Arial"/>
                <w:sz w:val="13"/>
                <w:szCs w:val="13"/>
              </w:rPr>
              <w:t xml:space="preserve"> GmbH &amp; Co. KG</w:t>
            </w:r>
            <w:r w:rsidRPr="006E7AB8">
              <w:rPr>
                <w:rFonts w:ascii="Arial" w:hAnsi="Arial" w:cs="Arial"/>
                <w:sz w:val="13"/>
                <w:szCs w:val="13"/>
              </w:rPr>
              <w:br/>
              <w:t>Asbacher Straße 141</w:t>
            </w:r>
            <w:r w:rsidRPr="006E7AB8">
              <w:rPr>
                <w:rFonts w:ascii="Arial" w:hAnsi="Arial" w:cs="Arial"/>
                <w:sz w:val="13"/>
                <w:szCs w:val="13"/>
              </w:rPr>
              <w:br/>
              <w:t>53545 Linz/Rhein</w:t>
            </w:r>
          </w:p>
          <w:p w14:paraId="5D4F815E" w14:textId="77777777" w:rsidR="007F4363" w:rsidRPr="006E7AB8" w:rsidRDefault="007F4363" w:rsidP="007F4363">
            <w:pPr>
              <w:ind w:left="1416" w:hanging="1416"/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sym w:font="Wingdings 2" w:char="F027"/>
            </w:r>
            <w:r w:rsidRPr="006E7AB8">
              <w:rPr>
                <w:rFonts w:ascii="Arial" w:hAnsi="Arial" w:cs="Arial"/>
                <w:sz w:val="13"/>
                <w:szCs w:val="13"/>
              </w:rPr>
              <w:t xml:space="preserve"> 02644 5606-0</w:t>
            </w:r>
          </w:p>
          <w:p w14:paraId="4E22D887" w14:textId="77777777" w:rsidR="007F4363" w:rsidRPr="007F4363" w:rsidRDefault="007F4363" w:rsidP="007F4363">
            <w:pPr>
              <w:jc w:val="center"/>
              <w:rPr>
                <w:rFonts w:ascii="Arial" w:hAnsi="Arial" w:cs="Arial"/>
                <w:sz w:val="9"/>
                <w:szCs w:val="13"/>
              </w:rPr>
            </w:pPr>
          </w:p>
        </w:tc>
        <w:tc>
          <w:tcPr>
            <w:tcW w:w="347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29D983AB" w14:textId="77777777" w:rsidR="007F4363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</w:p>
          <w:p w14:paraId="189CFBAF" w14:textId="77777777" w:rsidR="007F4363" w:rsidRPr="006E7AB8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>□ Elektroinstallationsrohre</w:t>
            </w:r>
          </w:p>
          <w:p w14:paraId="597023C4" w14:textId="77777777" w:rsidR="007F4363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>□ LFK aus Aluminium</w:t>
            </w:r>
          </w:p>
          <w:p w14:paraId="3E190313" w14:textId="77777777" w:rsidR="00F03E8B" w:rsidRDefault="00F03E8B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</w:p>
          <w:p w14:paraId="6097C6D1" w14:textId="77777777" w:rsidR="007F4363" w:rsidRPr="006E7AB8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>□ _________________</w:t>
            </w:r>
          </w:p>
        </w:tc>
      </w:tr>
      <w:tr w:rsidR="007F4363" w14:paraId="7E26E004" w14:textId="77777777" w:rsidTr="00F03E8B">
        <w:trPr>
          <w:trHeight w:val="993"/>
        </w:trPr>
        <w:tc>
          <w:tcPr>
            <w:tcW w:w="36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2AFB1752" w14:textId="77777777" w:rsidR="007F4363" w:rsidRPr="00EE6385" w:rsidRDefault="007F4363" w:rsidP="007F4363">
            <w:pPr>
              <w:jc w:val="center"/>
              <w:rPr>
                <w:sz w:val="12"/>
              </w:rPr>
            </w:pPr>
          </w:p>
          <w:p w14:paraId="7DBA6466" w14:textId="77777777" w:rsidR="007F4363" w:rsidRPr="004458EE" w:rsidRDefault="007F4363" w:rsidP="007F4363">
            <w:r>
              <w:t xml:space="preserve">        </w:t>
            </w:r>
            <w:r>
              <w:rPr>
                <w:noProof/>
              </w:rPr>
              <w:drawing>
                <wp:inline distT="0" distB="0" distL="0" distR="0" wp14:anchorId="5F713C06" wp14:editId="16188E92">
                  <wp:extent cx="1692322" cy="384460"/>
                  <wp:effectExtent l="0" t="0" r="3175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Klingelschild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915" cy="391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72AAA56C" w14:textId="77777777" w:rsidR="007F4363" w:rsidRPr="00F03E8B" w:rsidRDefault="007F4363" w:rsidP="007F4363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  <w:p w14:paraId="1799108E" w14:textId="77777777" w:rsidR="007F4363" w:rsidRPr="006E7AB8" w:rsidRDefault="007F4363" w:rsidP="007F4363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>Schaum Elektro-</w:t>
            </w:r>
            <w:proofErr w:type="spellStart"/>
            <w:r w:rsidRPr="006E7AB8">
              <w:rPr>
                <w:rFonts w:ascii="Arial" w:hAnsi="Arial" w:cs="Arial"/>
                <w:sz w:val="13"/>
                <w:szCs w:val="13"/>
              </w:rPr>
              <w:t>Handelsges</w:t>
            </w:r>
            <w:proofErr w:type="spellEnd"/>
            <w:r w:rsidRPr="006E7AB8">
              <w:rPr>
                <w:rFonts w:ascii="Arial" w:hAnsi="Arial" w:cs="Arial"/>
                <w:sz w:val="13"/>
                <w:szCs w:val="13"/>
              </w:rPr>
              <w:t>. mbH</w:t>
            </w:r>
          </w:p>
          <w:p w14:paraId="661CD5D9" w14:textId="77777777" w:rsidR="007F4363" w:rsidRPr="006E7AB8" w:rsidRDefault="007F4363" w:rsidP="007F4363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>Rheinstraße 8</w:t>
            </w:r>
          </w:p>
          <w:p w14:paraId="7B44E3DC" w14:textId="77777777" w:rsidR="007F4363" w:rsidRPr="006E7AB8" w:rsidRDefault="007F4363" w:rsidP="007F4363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>35625 Hüttenberg</w:t>
            </w:r>
          </w:p>
          <w:p w14:paraId="1CE65CB2" w14:textId="77777777" w:rsidR="007F4363" w:rsidRPr="006E7AB8" w:rsidRDefault="007F4363" w:rsidP="007F4363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sym w:font="Wingdings 2" w:char="F027"/>
            </w:r>
            <w:r w:rsidRPr="006E7AB8">
              <w:rPr>
                <w:rFonts w:ascii="Arial" w:hAnsi="Arial" w:cs="Arial"/>
                <w:sz w:val="13"/>
                <w:szCs w:val="13"/>
              </w:rPr>
              <w:t xml:space="preserve"> 06403 9119-0</w:t>
            </w:r>
          </w:p>
          <w:p w14:paraId="4C7ED02F" w14:textId="77777777" w:rsidR="007F4363" w:rsidRPr="006E7AB8" w:rsidRDefault="007F4363" w:rsidP="007F4363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>info@schaum-net.de</w:t>
            </w:r>
          </w:p>
        </w:tc>
        <w:tc>
          <w:tcPr>
            <w:tcW w:w="347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38058BC4" w14:textId="77777777" w:rsidR="007F4363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</w:p>
          <w:p w14:paraId="47CFBF3C" w14:textId="77777777" w:rsidR="007F4363" w:rsidRPr="006E7AB8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>□ Hauptkatalog</w:t>
            </w:r>
            <w:r>
              <w:rPr>
                <w:rFonts w:ascii="Arial" w:hAnsi="Arial" w:cs="Arial"/>
                <w:sz w:val="13"/>
                <w:szCs w:val="13"/>
              </w:rPr>
              <w:t xml:space="preserve">                      </w:t>
            </w:r>
            <w:r w:rsidRPr="006E7AB8">
              <w:rPr>
                <w:rFonts w:ascii="Arial" w:hAnsi="Arial" w:cs="Arial"/>
                <w:sz w:val="13"/>
                <w:szCs w:val="13"/>
              </w:rPr>
              <w:t>□ Phasenschienen</w:t>
            </w:r>
          </w:p>
          <w:p w14:paraId="07E84342" w14:textId="77777777" w:rsidR="007F4363" w:rsidRPr="006E7AB8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 xml:space="preserve">□ </w:t>
            </w:r>
            <w:proofErr w:type="spellStart"/>
            <w:r w:rsidRPr="006E7AB8">
              <w:rPr>
                <w:rFonts w:ascii="Arial" w:hAnsi="Arial" w:cs="Arial"/>
                <w:sz w:val="13"/>
                <w:szCs w:val="13"/>
              </w:rPr>
              <w:t>Einbaustrahlerprospekt</w:t>
            </w:r>
            <w:proofErr w:type="spellEnd"/>
            <w:r w:rsidRPr="006E7AB8">
              <w:rPr>
                <w:rFonts w:ascii="Arial" w:hAnsi="Arial" w:cs="Arial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sz w:val="13"/>
                <w:szCs w:val="13"/>
              </w:rPr>
              <w:t xml:space="preserve">     </w:t>
            </w:r>
            <w:r w:rsidRPr="006E7AB8">
              <w:rPr>
                <w:rFonts w:ascii="Arial" w:hAnsi="Arial" w:cs="Arial"/>
                <w:sz w:val="13"/>
                <w:szCs w:val="13"/>
              </w:rPr>
              <w:t>□ Preisliste</w:t>
            </w:r>
          </w:p>
          <w:p w14:paraId="7468E203" w14:textId="77777777" w:rsidR="00F03E8B" w:rsidRDefault="00F03E8B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</w:p>
          <w:p w14:paraId="76B37F47" w14:textId="77777777" w:rsidR="007F4363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>□ _________________</w:t>
            </w:r>
          </w:p>
          <w:p w14:paraId="5F26C01A" w14:textId="77777777" w:rsidR="007F4363" w:rsidRDefault="007F4363" w:rsidP="007F4363">
            <w:pPr>
              <w:rPr>
                <w:rFonts w:ascii="Arial" w:hAnsi="Arial" w:cs="Arial"/>
                <w:sz w:val="13"/>
                <w:szCs w:val="13"/>
              </w:rPr>
            </w:pPr>
          </w:p>
          <w:p w14:paraId="6CA48247" w14:textId="77777777" w:rsidR="007F4363" w:rsidRPr="007F4363" w:rsidRDefault="007F4363" w:rsidP="007F4363">
            <w:pPr>
              <w:rPr>
                <w:rFonts w:ascii="Arial" w:hAnsi="Arial" w:cs="Arial"/>
                <w:sz w:val="9"/>
                <w:szCs w:val="13"/>
              </w:rPr>
            </w:pPr>
          </w:p>
        </w:tc>
      </w:tr>
      <w:tr w:rsidR="007F4363" w14:paraId="55B58458" w14:textId="77777777" w:rsidTr="00257190">
        <w:trPr>
          <w:trHeight w:val="792"/>
        </w:trPr>
        <w:tc>
          <w:tcPr>
            <w:tcW w:w="36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346CEDF8" w14:textId="77777777" w:rsidR="007F4363" w:rsidRPr="005D4DED" w:rsidRDefault="007F4363" w:rsidP="007F4363">
            <w:pPr>
              <w:pStyle w:val="berschrift1"/>
              <w:tabs>
                <w:tab w:val="left" w:pos="1115"/>
              </w:tabs>
              <w:rPr>
                <w:sz w:val="4"/>
                <w:szCs w:val="4"/>
              </w:rPr>
            </w:pPr>
          </w:p>
          <w:p w14:paraId="51F207F4" w14:textId="77777777" w:rsidR="007F4363" w:rsidRPr="005D4DED" w:rsidRDefault="007F4363" w:rsidP="007F4363">
            <w:pPr>
              <w:pStyle w:val="berschrift1"/>
              <w:tabs>
                <w:tab w:val="left" w:pos="1115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47222917" wp14:editId="048F3E16">
                      <wp:simplePos x="0" y="0"/>
                      <wp:positionH relativeFrom="column">
                        <wp:posOffset>1033458</wp:posOffset>
                      </wp:positionH>
                      <wp:positionV relativeFrom="paragraph">
                        <wp:posOffset>5743</wp:posOffset>
                      </wp:positionV>
                      <wp:extent cx="1200150" cy="409432"/>
                      <wp:effectExtent l="0" t="0" r="0" b="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409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8E2730" w14:textId="77777777" w:rsidR="007F4363" w:rsidRDefault="007F4363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308244AA" w14:textId="77777777" w:rsidR="007F4363" w:rsidRPr="00C97B2A" w:rsidRDefault="007F4363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12"/>
                                      <w:szCs w:val="14"/>
                                    </w:rPr>
                                  </w:pPr>
                                  <w:r w:rsidRPr="00C97B2A">
                                    <w:rPr>
                                      <w:rFonts w:asciiTheme="minorHAnsi" w:hAnsiTheme="minorHAnsi"/>
                                      <w:b/>
                                      <w:sz w:val="12"/>
                                      <w:szCs w:val="14"/>
                                    </w:rPr>
                                    <w:t xml:space="preserve">Die richtige Kabeltrommel </w:t>
                                  </w:r>
                                </w:p>
                                <w:p w14:paraId="1090FAA3" w14:textId="77777777" w:rsidR="007F4363" w:rsidRPr="00C97B2A" w:rsidRDefault="007F4363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12"/>
                                      <w:szCs w:val="14"/>
                                    </w:rPr>
                                  </w:pPr>
                                  <w:r w:rsidRPr="00C97B2A">
                                    <w:rPr>
                                      <w:rFonts w:asciiTheme="minorHAnsi" w:hAnsiTheme="minorHAnsi"/>
                                      <w:b/>
                                      <w:sz w:val="12"/>
                                      <w:szCs w:val="14"/>
                                    </w:rPr>
                                    <w:t>für Ihren Erfolg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22917" id="_x0000_s1027" type="#_x0000_t202" style="position:absolute;margin-left:81.35pt;margin-top:.45pt;width:94.5pt;height:32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" stroked="f">
                      <v:textbox>
                        <w:txbxContent>
                          <w:p w14:paraId="688E2730" w14:textId="77777777" w:rsidR="007F4363" w:rsidRDefault="007F4363">
                            <w:pPr>
                              <w:rPr>
                                <w:rFonts w:asciiTheme="minorHAnsi" w:hAnsiTheme="min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308244AA" w14:textId="77777777" w:rsidR="007F4363" w:rsidRPr="00C97B2A" w:rsidRDefault="007F4363">
                            <w:pPr>
                              <w:rPr>
                                <w:rFonts w:asciiTheme="minorHAnsi" w:hAnsiTheme="minorHAnsi"/>
                                <w:b/>
                                <w:sz w:val="12"/>
                                <w:szCs w:val="14"/>
                              </w:rPr>
                            </w:pPr>
                            <w:r w:rsidRPr="00C97B2A">
                              <w:rPr>
                                <w:rFonts w:asciiTheme="minorHAnsi" w:hAnsiTheme="minorHAnsi"/>
                                <w:b/>
                                <w:sz w:val="12"/>
                                <w:szCs w:val="14"/>
                              </w:rPr>
                              <w:t xml:space="preserve">Die richtige Kabeltrommel </w:t>
                            </w:r>
                          </w:p>
                          <w:p w14:paraId="1090FAA3" w14:textId="77777777" w:rsidR="007F4363" w:rsidRPr="00C97B2A" w:rsidRDefault="007F4363">
                            <w:pPr>
                              <w:rPr>
                                <w:rFonts w:asciiTheme="minorHAnsi" w:hAnsiTheme="minorHAnsi"/>
                                <w:b/>
                                <w:sz w:val="12"/>
                                <w:szCs w:val="14"/>
                              </w:rPr>
                            </w:pPr>
                            <w:r w:rsidRPr="00C97B2A">
                              <w:rPr>
                                <w:rFonts w:asciiTheme="minorHAnsi" w:hAnsiTheme="minorHAnsi"/>
                                <w:b/>
                                <w:sz w:val="12"/>
                                <w:szCs w:val="14"/>
                              </w:rPr>
                              <w:t>für Ihren Erfolg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6160" behindDoc="0" locked="0" layoutInCell="1" allowOverlap="1" wp14:anchorId="064D8698" wp14:editId="67313C53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5715</wp:posOffset>
                      </wp:positionV>
                      <wp:extent cx="741045" cy="457200"/>
                      <wp:effectExtent l="0" t="0" r="0" b="0"/>
                      <wp:wrapSquare wrapText="bothSides"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104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E0E9EC" w14:textId="77777777" w:rsidR="007F4363" w:rsidRDefault="007F436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162843" wp14:editId="6C13589F">
                                        <wp:extent cx="559559" cy="433408"/>
                                        <wp:effectExtent l="0" t="0" r="0" b="5080"/>
                                        <wp:docPr id="1042788512" name="Grafik 10427885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chill RGB.tif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9319" cy="4564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D8698" id="_x0000_s1028" type="#_x0000_t202" style="position:absolute;margin-left:34.6pt;margin-top:.45pt;width:58.35pt;height:36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" filled="f" stroked="f">
                      <v:textbox>
                        <w:txbxContent>
                          <w:p w14:paraId="0CE0E9EC" w14:textId="77777777" w:rsidR="007F4363" w:rsidRDefault="007F43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162843" wp14:editId="6C13589F">
                                  <wp:extent cx="559559" cy="433408"/>
                                  <wp:effectExtent l="0" t="0" r="0" b="5080"/>
                                  <wp:docPr id="1042788512" name="Grafik 10427885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hill RGB.tif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9319" cy="456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89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4D27F2B5" w14:textId="77777777" w:rsidR="007F4363" w:rsidRPr="00F03E8B" w:rsidRDefault="007F4363" w:rsidP="007F4363">
            <w:pPr>
              <w:autoSpaceDE w:val="0"/>
              <w:autoSpaceDN w:val="0"/>
              <w:adjustRightInd w:val="0"/>
              <w:jc w:val="center"/>
              <w:rPr>
                <w:rFonts w:ascii="Arial" w:eastAsia="FrutigerLTStd-Roman" w:hAnsi="Arial" w:cs="Arial"/>
                <w:sz w:val="13"/>
                <w:szCs w:val="13"/>
                <w:lang w:val="en-US"/>
              </w:rPr>
            </w:pPr>
          </w:p>
          <w:p w14:paraId="1096E625" w14:textId="77777777" w:rsidR="007F4363" w:rsidRPr="006E7AB8" w:rsidRDefault="007F4363" w:rsidP="007F4363">
            <w:pPr>
              <w:autoSpaceDE w:val="0"/>
              <w:autoSpaceDN w:val="0"/>
              <w:adjustRightInd w:val="0"/>
              <w:jc w:val="center"/>
              <w:rPr>
                <w:rFonts w:ascii="Arial" w:eastAsia="FrutigerLTStd-Roman" w:hAnsi="Arial" w:cs="Arial"/>
                <w:sz w:val="13"/>
                <w:szCs w:val="13"/>
                <w:lang w:val="en-US"/>
              </w:rPr>
            </w:pPr>
            <w:r w:rsidRPr="006E7AB8">
              <w:rPr>
                <w:rFonts w:ascii="Arial" w:eastAsia="FrutigerLTStd-Roman" w:hAnsi="Arial" w:cs="Arial"/>
                <w:sz w:val="13"/>
                <w:szCs w:val="13"/>
                <w:lang w:val="en-US"/>
              </w:rPr>
              <w:t>Schill GmbH &amp; Co. KG</w:t>
            </w:r>
          </w:p>
          <w:p w14:paraId="0807CB7F" w14:textId="77777777" w:rsidR="007F4363" w:rsidRPr="006E7AB8" w:rsidRDefault="007F4363" w:rsidP="007F4363">
            <w:pPr>
              <w:autoSpaceDE w:val="0"/>
              <w:autoSpaceDN w:val="0"/>
              <w:adjustRightInd w:val="0"/>
              <w:jc w:val="center"/>
              <w:rPr>
                <w:rFonts w:ascii="Arial" w:eastAsia="FrutigerLTStd-Roman" w:hAnsi="Arial" w:cs="Arial"/>
                <w:sz w:val="13"/>
                <w:szCs w:val="13"/>
                <w:lang w:val="en-US"/>
              </w:rPr>
            </w:pPr>
            <w:proofErr w:type="spellStart"/>
            <w:r w:rsidRPr="006E7AB8">
              <w:rPr>
                <w:rFonts w:ascii="Arial" w:eastAsia="FrutigerLTStd-Roman" w:hAnsi="Arial" w:cs="Arial"/>
                <w:sz w:val="13"/>
                <w:szCs w:val="13"/>
                <w:lang w:val="en-US"/>
              </w:rPr>
              <w:t>Bruckstrase</w:t>
            </w:r>
            <w:proofErr w:type="spellEnd"/>
            <w:r w:rsidRPr="006E7AB8">
              <w:rPr>
                <w:rFonts w:ascii="Arial" w:eastAsia="FrutigerLTStd-Roman" w:hAnsi="Arial" w:cs="Arial"/>
                <w:sz w:val="13"/>
                <w:szCs w:val="13"/>
                <w:lang w:val="en-US"/>
              </w:rPr>
              <w:t xml:space="preserve"> 44</w:t>
            </w:r>
          </w:p>
          <w:p w14:paraId="2E168780" w14:textId="77777777" w:rsidR="007F4363" w:rsidRPr="006E7AB8" w:rsidRDefault="007F4363" w:rsidP="007F4363">
            <w:pPr>
              <w:autoSpaceDE w:val="0"/>
              <w:autoSpaceDN w:val="0"/>
              <w:adjustRightInd w:val="0"/>
              <w:jc w:val="center"/>
              <w:rPr>
                <w:rFonts w:ascii="Arial" w:eastAsia="FrutigerLTStd-Bold" w:hAnsi="Arial" w:cs="Arial"/>
                <w:bCs/>
                <w:sz w:val="13"/>
                <w:szCs w:val="13"/>
              </w:rPr>
            </w:pPr>
            <w:r w:rsidRPr="006E7AB8">
              <w:rPr>
                <w:rFonts w:ascii="Arial" w:eastAsia="FrutigerLTStd-Bold" w:hAnsi="Arial" w:cs="Arial"/>
                <w:bCs/>
                <w:sz w:val="13"/>
                <w:szCs w:val="13"/>
              </w:rPr>
              <w:t>D-70734 Fellbach</w:t>
            </w:r>
          </w:p>
          <w:p w14:paraId="31591477" w14:textId="77777777" w:rsidR="007F4363" w:rsidRPr="006E7AB8" w:rsidRDefault="007F4363" w:rsidP="007F4363">
            <w:pPr>
              <w:autoSpaceDE w:val="0"/>
              <w:autoSpaceDN w:val="0"/>
              <w:adjustRightInd w:val="0"/>
              <w:jc w:val="center"/>
              <w:rPr>
                <w:rFonts w:ascii="Arial" w:eastAsia="FrutigerLTStd-Roman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sym w:font="Wingdings 2" w:char="F027"/>
            </w:r>
            <w:r w:rsidRPr="006E7AB8"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Pr="006E7AB8">
              <w:rPr>
                <w:rFonts w:ascii="Arial" w:eastAsia="FrutigerLTStd-Roman" w:hAnsi="Arial" w:cs="Arial"/>
                <w:sz w:val="13"/>
                <w:szCs w:val="13"/>
              </w:rPr>
              <w:t>0711 578807-0</w:t>
            </w:r>
          </w:p>
          <w:p w14:paraId="4172E056" w14:textId="77777777" w:rsidR="007F4363" w:rsidRPr="007F4363" w:rsidRDefault="007F4363" w:rsidP="007F4363">
            <w:pPr>
              <w:jc w:val="center"/>
              <w:rPr>
                <w:rFonts w:ascii="Arial" w:hAnsi="Arial" w:cs="Arial"/>
                <w:sz w:val="9"/>
                <w:szCs w:val="13"/>
              </w:rPr>
            </w:pPr>
          </w:p>
        </w:tc>
        <w:tc>
          <w:tcPr>
            <w:tcW w:w="347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6F152B8A" w14:textId="77777777" w:rsidR="007F4363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</w:p>
          <w:p w14:paraId="1A344758" w14:textId="77777777" w:rsidR="007F4363" w:rsidRPr="006E7AB8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>□ Hauptkatalog Handwerk</w:t>
            </w:r>
          </w:p>
          <w:p w14:paraId="62A1B855" w14:textId="77777777" w:rsidR="007F4363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>□ Hauptkatalog Industri</w:t>
            </w:r>
            <w:r>
              <w:rPr>
                <w:rFonts w:ascii="Arial" w:hAnsi="Arial" w:cs="Arial"/>
                <w:sz w:val="13"/>
                <w:szCs w:val="13"/>
              </w:rPr>
              <w:t>e</w:t>
            </w:r>
          </w:p>
          <w:p w14:paraId="71298C03" w14:textId="77777777" w:rsidR="00F03E8B" w:rsidRDefault="00F03E8B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</w:p>
          <w:p w14:paraId="61ED47F3" w14:textId="77777777" w:rsidR="007F4363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>□ _________________</w:t>
            </w:r>
          </w:p>
          <w:p w14:paraId="66EE0EAA" w14:textId="77777777" w:rsidR="007F4363" w:rsidRPr="006E7AB8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</w:p>
        </w:tc>
      </w:tr>
      <w:tr w:rsidR="007F4363" w14:paraId="5DC73C9B" w14:textId="77777777" w:rsidTr="00F03E8B">
        <w:trPr>
          <w:trHeight w:val="897"/>
        </w:trPr>
        <w:tc>
          <w:tcPr>
            <w:tcW w:w="36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2FA31616" w14:textId="77777777" w:rsidR="007F4363" w:rsidRPr="00B52156" w:rsidRDefault="007F4363" w:rsidP="007F4363">
            <w:pPr>
              <w:rPr>
                <w:noProof/>
                <w:sz w:val="12"/>
                <w:szCs w:val="12"/>
              </w:rPr>
            </w:pPr>
          </w:p>
          <w:p w14:paraId="1E9315F9" w14:textId="02266C7A" w:rsidR="007F4363" w:rsidRPr="00DF5922" w:rsidRDefault="007F4363" w:rsidP="007F4363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66E42473" wp14:editId="1A623CFA">
                  <wp:extent cx="502920" cy="371386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hultze-logo-blau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312" cy="385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0BBEABFB" w14:textId="77777777" w:rsidR="007F4363" w:rsidRPr="00F03E8B" w:rsidRDefault="007F4363" w:rsidP="007F4363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  <w:p w14:paraId="2CD86A57" w14:textId="77777777" w:rsidR="007F4363" w:rsidRPr="006E7AB8" w:rsidRDefault="007F4363" w:rsidP="007F4363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>F. Schultze GmbH &amp; Co. KG</w:t>
            </w:r>
          </w:p>
          <w:p w14:paraId="05746141" w14:textId="77777777" w:rsidR="007F4363" w:rsidRPr="006E7AB8" w:rsidRDefault="007F4363" w:rsidP="007F4363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6E7AB8">
              <w:rPr>
                <w:rFonts w:ascii="Arial" w:hAnsi="Arial" w:cs="Arial"/>
                <w:sz w:val="13"/>
                <w:szCs w:val="13"/>
              </w:rPr>
              <w:t>Wenschtstraße</w:t>
            </w:r>
            <w:proofErr w:type="spellEnd"/>
            <w:r w:rsidRPr="006E7AB8">
              <w:rPr>
                <w:rFonts w:ascii="Arial" w:hAnsi="Arial" w:cs="Arial"/>
                <w:sz w:val="13"/>
                <w:szCs w:val="13"/>
              </w:rPr>
              <w:t xml:space="preserve"> 21</w:t>
            </w:r>
          </w:p>
          <w:p w14:paraId="5CC39F54" w14:textId="77777777" w:rsidR="007F4363" w:rsidRPr="006E7AB8" w:rsidRDefault="007F4363" w:rsidP="007F4363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>57078 Siegen</w:t>
            </w:r>
          </w:p>
          <w:p w14:paraId="57C43381" w14:textId="77777777" w:rsidR="007F4363" w:rsidRPr="006E7AB8" w:rsidRDefault="007F4363" w:rsidP="007F4363">
            <w:pPr>
              <w:ind w:left="1416" w:hanging="1416"/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sym w:font="Wingdings 2" w:char="F027"/>
            </w:r>
            <w:r w:rsidRPr="006E7AB8">
              <w:rPr>
                <w:rFonts w:ascii="Arial" w:hAnsi="Arial" w:cs="Arial"/>
                <w:sz w:val="13"/>
                <w:szCs w:val="13"/>
              </w:rPr>
              <w:t xml:space="preserve"> 0271 89046-0</w:t>
            </w:r>
          </w:p>
          <w:p w14:paraId="1CF8BB79" w14:textId="77777777" w:rsidR="007F4363" w:rsidRPr="007F4363" w:rsidRDefault="007F4363" w:rsidP="007F4363">
            <w:pPr>
              <w:jc w:val="center"/>
              <w:rPr>
                <w:rFonts w:ascii="Arial" w:hAnsi="Arial" w:cs="Arial"/>
                <w:sz w:val="9"/>
                <w:szCs w:val="13"/>
              </w:rPr>
            </w:pPr>
          </w:p>
        </w:tc>
        <w:tc>
          <w:tcPr>
            <w:tcW w:w="347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0D3CE21C" w14:textId="77777777" w:rsidR="007F4363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</w:p>
          <w:p w14:paraId="73BAF4C8" w14:textId="77777777" w:rsidR="007F4363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>□ Hauptkatalog</w:t>
            </w:r>
          </w:p>
          <w:p w14:paraId="664D87BA" w14:textId="77777777" w:rsidR="00F03E8B" w:rsidRDefault="00F03E8B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</w:p>
          <w:p w14:paraId="475CDA23" w14:textId="77777777" w:rsidR="007F4363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>□ _________________</w:t>
            </w:r>
          </w:p>
          <w:p w14:paraId="50295C50" w14:textId="77777777" w:rsidR="007F4363" w:rsidRPr="006E7AB8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</w:p>
        </w:tc>
      </w:tr>
      <w:tr w:rsidR="007F4363" w14:paraId="4BA9A63F" w14:textId="77777777" w:rsidTr="00257190">
        <w:trPr>
          <w:trHeight w:val="818"/>
        </w:trPr>
        <w:tc>
          <w:tcPr>
            <w:tcW w:w="3616" w:type="dxa"/>
            <w:tcBorders>
              <w:top w:val="single" w:sz="4" w:space="0" w:color="A6A6A6" w:themeColor="background1" w:themeShade="A6"/>
            </w:tcBorders>
          </w:tcPr>
          <w:p w14:paraId="3F6CF474" w14:textId="171C44FC" w:rsidR="007F4363" w:rsidRDefault="00257190" w:rsidP="007F4363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anchor distT="0" distB="0" distL="114300" distR="114300" simplePos="0" relativeHeight="251673088" behindDoc="1" locked="0" layoutInCell="1" allowOverlap="1" wp14:anchorId="04BE2C35" wp14:editId="7A5B4490">
                  <wp:simplePos x="0" y="0"/>
                  <wp:positionH relativeFrom="column">
                    <wp:posOffset>343205</wp:posOffset>
                  </wp:positionH>
                  <wp:positionV relativeFrom="paragraph">
                    <wp:posOffset>149225</wp:posOffset>
                  </wp:positionV>
                  <wp:extent cx="1584325" cy="316230"/>
                  <wp:effectExtent l="0" t="0" r="0" b="7620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lther-Werke_Logo_cmy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3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EAE06E" w14:textId="77777777" w:rsidR="007F4363" w:rsidRDefault="007F4363" w:rsidP="007F4363">
            <w:pPr>
              <w:rPr>
                <w:rFonts w:ascii="Arial" w:hAnsi="Arial"/>
                <w:sz w:val="24"/>
              </w:rPr>
            </w:pPr>
          </w:p>
        </w:tc>
        <w:tc>
          <w:tcPr>
            <w:tcW w:w="3897" w:type="dxa"/>
            <w:tcBorders>
              <w:top w:val="single" w:sz="4" w:space="0" w:color="A6A6A6" w:themeColor="background1" w:themeShade="A6"/>
            </w:tcBorders>
          </w:tcPr>
          <w:p w14:paraId="3AB0B115" w14:textId="77777777" w:rsidR="007F4363" w:rsidRPr="00F03E8B" w:rsidRDefault="007F4363" w:rsidP="007F4363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  <w:p w14:paraId="2786334B" w14:textId="77777777" w:rsidR="007F4363" w:rsidRPr="006E7AB8" w:rsidRDefault="007F4363" w:rsidP="007F4363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>Walther Werke</w:t>
            </w:r>
          </w:p>
          <w:p w14:paraId="626A94B8" w14:textId="77777777" w:rsidR="007F4363" w:rsidRPr="006E7AB8" w:rsidRDefault="007F4363" w:rsidP="007F4363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6E7AB8">
              <w:rPr>
                <w:rFonts w:ascii="Arial" w:hAnsi="Arial" w:cs="Arial"/>
                <w:sz w:val="13"/>
                <w:szCs w:val="13"/>
              </w:rPr>
              <w:t>Ferd</w:t>
            </w:r>
            <w:proofErr w:type="spellEnd"/>
            <w:r w:rsidRPr="006E7AB8">
              <w:rPr>
                <w:rFonts w:ascii="Arial" w:hAnsi="Arial" w:cs="Arial"/>
                <w:sz w:val="13"/>
                <w:szCs w:val="13"/>
              </w:rPr>
              <w:t>. Walther GmbH</w:t>
            </w:r>
          </w:p>
          <w:p w14:paraId="2DD833D5" w14:textId="77777777" w:rsidR="007F4363" w:rsidRPr="006E7AB8" w:rsidRDefault="007F4363" w:rsidP="007F4363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6E7AB8">
              <w:rPr>
                <w:rFonts w:ascii="Arial" w:hAnsi="Arial" w:cs="Arial"/>
                <w:sz w:val="13"/>
                <w:szCs w:val="13"/>
              </w:rPr>
              <w:t>Ramsener</w:t>
            </w:r>
            <w:proofErr w:type="spellEnd"/>
            <w:r w:rsidRPr="006E7AB8">
              <w:rPr>
                <w:rFonts w:ascii="Arial" w:hAnsi="Arial" w:cs="Arial"/>
                <w:sz w:val="13"/>
                <w:szCs w:val="13"/>
              </w:rPr>
              <w:t xml:space="preserve"> Str. 6</w:t>
            </w:r>
          </w:p>
          <w:p w14:paraId="5A4935D0" w14:textId="77777777" w:rsidR="007F4363" w:rsidRPr="006E7AB8" w:rsidRDefault="007F4363" w:rsidP="007F4363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>67304 Eisenberg/Pfalz</w:t>
            </w:r>
          </w:p>
          <w:p w14:paraId="45A258AF" w14:textId="342128EE" w:rsidR="007F4363" w:rsidRPr="006E7AB8" w:rsidRDefault="00257190" w:rsidP="007F4363">
            <w:pPr>
              <w:ind w:left="1416" w:hanging="1416"/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sym w:font="Wingdings 2" w:char="F027"/>
            </w:r>
            <w:r w:rsidR="007F4363" w:rsidRPr="006E7AB8">
              <w:rPr>
                <w:rFonts w:ascii="Arial" w:hAnsi="Arial" w:cs="Arial"/>
                <w:sz w:val="13"/>
                <w:szCs w:val="13"/>
              </w:rPr>
              <w:t xml:space="preserve"> 06351 475-0</w:t>
            </w:r>
          </w:p>
          <w:p w14:paraId="00310F8A" w14:textId="77777777" w:rsidR="007F4363" w:rsidRPr="007F4363" w:rsidRDefault="007F4363" w:rsidP="007F4363">
            <w:pPr>
              <w:jc w:val="center"/>
              <w:rPr>
                <w:rFonts w:ascii="Arial" w:hAnsi="Arial" w:cs="Arial"/>
                <w:sz w:val="9"/>
                <w:szCs w:val="13"/>
              </w:rPr>
            </w:pPr>
          </w:p>
        </w:tc>
        <w:tc>
          <w:tcPr>
            <w:tcW w:w="3472" w:type="dxa"/>
            <w:tcBorders>
              <w:top w:val="single" w:sz="4" w:space="0" w:color="A6A6A6" w:themeColor="background1" w:themeShade="A6"/>
            </w:tcBorders>
          </w:tcPr>
          <w:p w14:paraId="752DCC10" w14:textId="77777777" w:rsidR="007F4363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</w:p>
          <w:p w14:paraId="78FA8516" w14:textId="77777777" w:rsidR="007F4363" w:rsidRPr="006E7AB8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 xml:space="preserve">□ </w:t>
            </w:r>
            <w:proofErr w:type="spellStart"/>
            <w:r w:rsidRPr="006E7AB8">
              <w:rPr>
                <w:rFonts w:ascii="Arial" w:hAnsi="Arial" w:cs="Arial"/>
                <w:sz w:val="13"/>
                <w:szCs w:val="13"/>
              </w:rPr>
              <w:t>CEEtyp</w:t>
            </w:r>
            <w:proofErr w:type="spellEnd"/>
            <w:r w:rsidRPr="006E7AB8">
              <w:rPr>
                <w:rFonts w:ascii="Arial" w:hAnsi="Arial" w:cs="Arial"/>
                <w:sz w:val="13"/>
                <w:szCs w:val="13"/>
              </w:rPr>
              <w:t xml:space="preserve"> Steckvorrichtung</w:t>
            </w:r>
            <w:r>
              <w:rPr>
                <w:rFonts w:ascii="Arial" w:hAnsi="Arial" w:cs="Arial"/>
                <w:sz w:val="13"/>
                <w:szCs w:val="13"/>
              </w:rPr>
              <w:t xml:space="preserve">     </w:t>
            </w:r>
            <w:r w:rsidRPr="006E7AB8">
              <w:rPr>
                <w:rFonts w:ascii="Arial" w:hAnsi="Arial" w:cs="Arial"/>
                <w:sz w:val="13"/>
                <w:szCs w:val="13"/>
              </w:rPr>
              <w:t xml:space="preserve">□ </w:t>
            </w:r>
            <w:proofErr w:type="spellStart"/>
            <w:r w:rsidRPr="006E7AB8">
              <w:rPr>
                <w:rFonts w:ascii="Arial" w:hAnsi="Arial" w:cs="Arial"/>
                <w:sz w:val="13"/>
                <w:szCs w:val="13"/>
              </w:rPr>
              <w:t>Procon</w:t>
            </w:r>
            <w:proofErr w:type="spellEnd"/>
          </w:p>
          <w:p w14:paraId="3DD08E36" w14:textId="77777777" w:rsidR="007F4363" w:rsidRPr="006E7AB8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>□ Baustromverteiler</w:t>
            </w:r>
            <w:r>
              <w:rPr>
                <w:rFonts w:ascii="Arial" w:hAnsi="Arial" w:cs="Arial"/>
                <w:sz w:val="13"/>
                <w:szCs w:val="13"/>
              </w:rPr>
              <w:t xml:space="preserve">                 </w:t>
            </w:r>
            <w:r w:rsidRPr="006E7AB8">
              <w:rPr>
                <w:rFonts w:ascii="Arial" w:hAnsi="Arial" w:cs="Arial"/>
                <w:sz w:val="13"/>
                <w:szCs w:val="13"/>
              </w:rPr>
              <w:t>□ NE</w:t>
            </w:r>
            <w:r>
              <w:rPr>
                <w:rFonts w:ascii="Arial" w:hAnsi="Arial" w:cs="Arial"/>
                <w:sz w:val="13"/>
                <w:szCs w:val="13"/>
              </w:rPr>
              <w:t>O</w:t>
            </w:r>
          </w:p>
          <w:p w14:paraId="04EC72C8" w14:textId="77777777" w:rsidR="007F4363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 xml:space="preserve">□ E-Mobility                    </w:t>
            </w:r>
          </w:p>
          <w:p w14:paraId="7DFC08DE" w14:textId="77777777" w:rsidR="00F03E8B" w:rsidRDefault="00F03E8B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</w:p>
          <w:p w14:paraId="48ED1EEA" w14:textId="77777777" w:rsidR="007F4363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  <w:r w:rsidRPr="006E7AB8">
              <w:rPr>
                <w:rFonts w:ascii="Arial" w:hAnsi="Arial" w:cs="Arial"/>
                <w:sz w:val="13"/>
                <w:szCs w:val="13"/>
              </w:rPr>
              <w:t>□ _________________</w:t>
            </w:r>
          </w:p>
          <w:p w14:paraId="4BC7D0FF" w14:textId="77777777" w:rsidR="007F4363" w:rsidRPr="006E7AB8" w:rsidRDefault="007F4363" w:rsidP="007F4363">
            <w:pPr>
              <w:ind w:left="72"/>
              <w:rPr>
                <w:rFonts w:ascii="Arial" w:hAnsi="Arial" w:cs="Arial"/>
                <w:sz w:val="13"/>
                <w:szCs w:val="13"/>
              </w:rPr>
            </w:pPr>
          </w:p>
        </w:tc>
      </w:tr>
    </w:tbl>
    <w:p w14:paraId="465B9009" w14:textId="5A5411D7" w:rsidR="00C439E3" w:rsidRPr="00724DF2" w:rsidRDefault="00C439E3" w:rsidP="00F83119">
      <w:pPr>
        <w:rPr>
          <w:sz w:val="6"/>
          <w:szCs w:val="6"/>
        </w:rPr>
      </w:pPr>
    </w:p>
    <w:p w14:paraId="41B1783F" w14:textId="48C02166" w:rsidR="00EE6385" w:rsidRDefault="00F761E4" w:rsidP="00F83119">
      <w:pPr>
        <w:rPr>
          <w:sz w:val="6"/>
        </w:rPr>
      </w:pPr>
      <w:r w:rsidRPr="00257190">
        <w:rPr>
          <w:rFonts w:ascii="Arial" w:hAnsi="Arial" w:cs="Arial"/>
          <w:noProof/>
          <w:sz w:val="13"/>
          <w:szCs w:val="13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1F159365" wp14:editId="726BB188">
                <wp:simplePos x="0" y="0"/>
                <wp:positionH relativeFrom="margin">
                  <wp:posOffset>144780</wp:posOffset>
                </wp:positionH>
                <wp:positionV relativeFrom="paragraph">
                  <wp:posOffset>3175</wp:posOffset>
                </wp:positionV>
                <wp:extent cx="1424940" cy="449580"/>
                <wp:effectExtent l="0" t="0" r="3810" b="7620"/>
                <wp:wrapSquare wrapText="bothSides"/>
                <wp:docPr id="134968366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6CFD2" w14:textId="2F1C4673" w:rsidR="00257190" w:rsidRDefault="00257190">
                            <w:r>
                              <w:rPr>
                                <w:noProof/>
                                <w:sz w:val="6"/>
                              </w:rPr>
                              <w:drawing>
                                <wp:inline distT="0" distB="0" distL="0" distR="0" wp14:anchorId="3ACC2F7E" wp14:editId="0D42B9BE">
                                  <wp:extent cx="1165340" cy="320040"/>
                                  <wp:effectExtent l="0" t="0" r="0" b="3810"/>
                                  <wp:docPr id="80644190" name="Grafik 80644190" descr="Ein Bild, das Text, Schrift, Grafiken, Grafikdesig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0968277" name="Grafik 1" descr="Ein Bild, das Text, Schrift, Grafiken, Grafikdesign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8853" cy="3374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59365" id="_x0000_s1029" type="#_x0000_t202" style="position:absolute;margin-left:11.4pt;margin-top:.25pt;width:112.2pt;height:35.4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" stroked="f">
                <v:textbox>
                  <w:txbxContent>
                    <w:p w14:paraId="1F76CFD2" w14:textId="2F1C4673" w:rsidR="00257190" w:rsidRDefault="00257190">
                      <w:r>
                        <w:rPr>
                          <w:noProof/>
                          <w:sz w:val="6"/>
                        </w:rPr>
                        <w:drawing>
                          <wp:inline distT="0" distB="0" distL="0" distR="0" wp14:anchorId="3ACC2F7E" wp14:editId="0D42B9BE">
                            <wp:extent cx="1165340" cy="320040"/>
                            <wp:effectExtent l="0" t="0" r="0" b="3810"/>
                            <wp:docPr id="80644190" name="Grafik 80644190" descr="Ein Bild, das Text, Schrift, Grafiken, Grafikdesig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0968277" name="Grafik 1" descr="Ein Bild, das Text, Schrift, Grafiken, Grafikdesign enthält.&#10;&#10;Automatisch generierte Beschreibu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8853" cy="3374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5ECD98" w14:textId="4A0ABFFC" w:rsidR="00EE6385" w:rsidRDefault="00F761E4" w:rsidP="00257190">
      <w:pPr>
        <w:ind w:left="2904" w:firstLine="1344"/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  <w:sz w:val="13"/>
          <w:szCs w:val="13"/>
        </w:rPr>
        <w:t xml:space="preserve">  </w:t>
      </w:r>
      <w:r w:rsidR="00257190">
        <w:rPr>
          <w:rFonts w:ascii="Arial" w:hAnsi="Arial" w:cs="Arial"/>
          <w:sz w:val="13"/>
          <w:szCs w:val="13"/>
        </w:rPr>
        <w:t>HT Instruments GmbH</w:t>
      </w:r>
      <w:r w:rsidR="00257190">
        <w:rPr>
          <w:rFonts w:ascii="Arial" w:hAnsi="Arial" w:cs="Arial"/>
          <w:sz w:val="13"/>
          <w:szCs w:val="13"/>
        </w:rPr>
        <w:tab/>
      </w:r>
      <w:r w:rsidR="00257190">
        <w:rPr>
          <w:rFonts w:ascii="Arial" w:hAnsi="Arial" w:cs="Arial"/>
          <w:sz w:val="13"/>
          <w:szCs w:val="13"/>
        </w:rPr>
        <w:tab/>
      </w:r>
      <w:r w:rsidR="00257190">
        <w:rPr>
          <w:rFonts w:ascii="Arial" w:hAnsi="Arial" w:cs="Arial"/>
          <w:sz w:val="13"/>
          <w:szCs w:val="13"/>
        </w:rPr>
        <w:tab/>
      </w:r>
      <w:r w:rsidR="00257190">
        <w:rPr>
          <w:rFonts w:ascii="Arial" w:hAnsi="Arial" w:cs="Arial"/>
          <w:sz w:val="13"/>
          <w:szCs w:val="13"/>
        </w:rPr>
        <w:t xml:space="preserve">□ </w:t>
      </w:r>
      <w:r w:rsidR="001D34CB">
        <w:rPr>
          <w:rFonts w:ascii="Arial" w:hAnsi="Arial" w:cs="Arial"/>
          <w:sz w:val="13"/>
          <w:szCs w:val="13"/>
        </w:rPr>
        <w:t>Hauptkatalog</w:t>
      </w:r>
      <w:r w:rsidR="00257190">
        <w:rPr>
          <w:rFonts w:ascii="Arial" w:hAnsi="Arial" w:cs="Arial"/>
          <w:sz w:val="13"/>
          <w:szCs w:val="13"/>
        </w:rPr>
        <w:t xml:space="preserve">     □ </w:t>
      </w:r>
      <w:r w:rsidR="001D34CB">
        <w:rPr>
          <w:rFonts w:ascii="Arial" w:hAnsi="Arial" w:cs="Arial"/>
          <w:sz w:val="13"/>
          <w:szCs w:val="13"/>
        </w:rPr>
        <w:t>Preisliste</w:t>
      </w:r>
    </w:p>
    <w:p w14:paraId="2DDCF248" w14:textId="246CC670" w:rsidR="00257190" w:rsidRPr="00257190" w:rsidRDefault="00F761E4" w:rsidP="00257190">
      <w:pPr>
        <w:ind w:left="4248"/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  <w:shd w:val="clear" w:color="auto" w:fill="FFFFFF"/>
        </w:rPr>
        <w:t xml:space="preserve">    </w:t>
      </w:r>
      <w:r w:rsidR="00257190" w:rsidRPr="00257190">
        <w:rPr>
          <w:rFonts w:ascii="Arial" w:hAnsi="Arial" w:cs="Arial"/>
          <w:color w:val="000000"/>
          <w:sz w:val="13"/>
          <w:szCs w:val="13"/>
          <w:shd w:val="clear" w:color="auto" w:fill="FFFFFF"/>
        </w:rPr>
        <w:t>Am Waldfriedhof 1b</w:t>
      </w:r>
    </w:p>
    <w:p w14:paraId="7E327573" w14:textId="782B25E5" w:rsidR="00257190" w:rsidRDefault="00257190" w:rsidP="00257190">
      <w:pPr>
        <w:ind w:left="72"/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  <w:sz w:val="13"/>
          <w:szCs w:val="13"/>
        </w:rPr>
        <w:tab/>
      </w:r>
      <w:r>
        <w:rPr>
          <w:rFonts w:ascii="Arial" w:hAnsi="Arial" w:cs="Arial"/>
          <w:sz w:val="13"/>
          <w:szCs w:val="13"/>
        </w:rPr>
        <w:tab/>
      </w:r>
      <w:r>
        <w:rPr>
          <w:rFonts w:ascii="Arial" w:hAnsi="Arial" w:cs="Arial"/>
          <w:sz w:val="13"/>
          <w:szCs w:val="13"/>
        </w:rPr>
        <w:tab/>
      </w:r>
      <w:r w:rsidR="00F761E4">
        <w:rPr>
          <w:rFonts w:ascii="Arial" w:hAnsi="Arial" w:cs="Arial"/>
          <w:sz w:val="13"/>
          <w:szCs w:val="13"/>
        </w:rPr>
        <w:t xml:space="preserve">  </w:t>
      </w:r>
      <w:r>
        <w:rPr>
          <w:rFonts w:ascii="Arial" w:hAnsi="Arial" w:cs="Arial"/>
          <w:sz w:val="13"/>
          <w:szCs w:val="13"/>
        </w:rPr>
        <w:t>41362 Korschenbroich</w:t>
      </w:r>
      <w:r>
        <w:rPr>
          <w:rFonts w:ascii="Arial" w:hAnsi="Arial" w:cs="Arial"/>
          <w:sz w:val="13"/>
          <w:szCs w:val="13"/>
        </w:rPr>
        <w:tab/>
      </w:r>
      <w:r>
        <w:rPr>
          <w:rFonts w:ascii="Arial" w:hAnsi="Arial" w:cs="Arial"/>
          <w:sz w:val="13"/>
          <w:szCs w:val="13"/>
        </w:rPr>
        <w:tab/>
      </w:r>
      <w:r>
        <w:rPr>
          <w:rFonts w:ascii="Arial" w:hAnsi="Arial" w:cs="Arial"/>
          <w:sz w:val="13"/>
          <w:szCs w:val="13"/>
        </w:rPr>
        <w:tab/>
      </w:r>
      <w:r w:rsidRPr="006E7AB8">
        <w:rPr>
          <w:rFonts w:ascii="Arial" w:hAnsi="Arial" w:cs="Arial"/>
          <w:sz w:val="13"/>
          <w:szCs w:val="13"/>
        </w:rPr>
        <w:t>□ _________________</w:t>
      </w:r>
    </w:p>
    <w:p w14:paraId="2C8267DA" w14:textId="4D41D3F1" w:rsidR="00257190" w:rsidRDefault="00F761E4" w:rsidP="00257190">
      <w:pPr>
        <w:ind w:left="3540" w:firstLine="708"/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  <w:sz w:val="13"/>
          <w:szCs w:val="13"/>
        </w:rPr>
        <w:t xml:space="preserve">      </w:t>
      </w:r>
      <w:r w:rsidR="00257190">
        <w:rPr>
          <w:rFonts w:ascii="Arial" w:hAnsi="Arial" w:cs="Arial"/>
          <w:sz w:val="13"/>
          <w:szCs w:val="13"/>
        </w:rPr>
        <w:sym w:font="Wingdings 2" w:char="F027"/>
      </w:r>
      <w:r w:rsidR="00257190">
        <w:rPr>
          <w:rFonts w:ascii="Arial" w:hAnsi="Arial" w:cs="Arial"/>
          <w:sz w:val="13"/>
          <w:szCs w:val="13"/>
        </w:rPr>
        <w:t xml:space="preserve"> 02161 564581</w:t>
      </w:r>
    </w:p>
    <w:p w14:paraId="07AD5AFD" w14:textId="130937B5" w:rsidR="00F761E4" w:rsidRDefault="00F761E4" w:rsidP="00724DF2">
      <w:pPr>
        <w:ind w:left="-426"/>
        <w:jc w:val="right"/>
        <w:rPr>
          <w:rFonts w:ascii="Arial" w:hAnsi="Arial" w:cs="Arial"/>
          <w:sz w:val="14"/>
          <w:szCs w:val="16"/>
        </w:rPr>
      </w:pPr>
    </w:p>
    <w:tbl>
      <w:tblPr>
        <w:tblW w:w="11002" w:type="dxa"/>
        <w:tblInd w:w="-567" w:type="dxa"/>
        <w:tblBorders>
          <w:bottom w:val="single" w:sz="4" w:space="0" w:color="A6A6A6" w:themeColor="background1" w:themeShade="A6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02"/>
      </w:tblGrid>
      <w:tr w:rsidR="00724DF2" w:rsidRPr="006E7AB8" w14:paraId="029A80E6" w14:textId="77777777" w:rsidTr="00724DF2">
        <w:trPr>
          <w:trHeight w:val="806"/>
        </w:trPr>
        <w:tc>
          <w:tcPr>
            <w:tcW w:w="11002" w:type="dxa"/>
            <w:tcBorders>
              <w:top w:val="single" w:sz="4" w:space="0" w:color="A6A6A6" w:themeColor="background1" w:themeShade="A6"/>
            </w:tcBorders>
          </w:tcPr>
          <w:p w14:paraId="50E5EDC5" w14:textId="77777777" w:rsidR="00724DF2" w:rsidRPr="00561FB2" w:rsidRDefault="00724DF2" w:rsidP="00561FB2">
            <w:pPr>
              <w:ind w:left="-426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558FB3EE" w14:textId="77777777" w:rsidR="005A55E9" w:rsidRDefault="00724DF2" w:rsidP="00561FB2">
            <w:pPr>
              <w:ind w:left="-426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61FB2">
              <w:rPr>
                <w:rFonts w:ascii="Arial" w:hAnsi="Arial" w:cs="Arial"/>
                <w:sz w:val="12"/>
                <w:szCs w:val="12"/>
              </w:rPr>
              <w:t xml:space="preserve">Ich </w:t>
            </w:r>
            <w:r w:rsidRPr="00561FB2">
              <w:rPr>
                <w:rFonts w:ascii="Arial" w:hAnsi="Arial" w:cs="Arial"/>
                <w:sz w:val="12"/>
                <w:szCs w:val="12"/>
              </w:rPr>
              <w:t xml:space="preserve">bin damit einverstanden, dass unsere </w:t>
            </w:r>
            <w:proofErr w:type="spellStart"/>
            <w:r w:rsidRPr="00561FB2">
              <w:rPr>
                <w:rFonts w:ascii="Arial" w:hAnsi="Arial" w:cs="Arial"/>
                <w:sz w:val="12"/>
                <w:szCs w:val="12"/>
              </w:rPr>
              <w:t>Telekomunikationsdaten</w:t>
            </w:r>
            <w:proofErr w:type="spellEnd"/>
            <w:r w:rsidRPr="00561FB2">
              <w:rPr>
                <w:rFonts w:ascii="Arial" w:hAnsi="Arial" w:cs="Arial"/>
                <w:sz w:val="12"/>
                <w:szCs w:val="12"/>
              </w:rPr>
              <w:t xml:space="preserve"> in Ihrer EDV-Software gespeichert werden und für Werbezwecke (Bsp. Newsletter)</w:t>
            </w:r>
            <w:r w:rsidR="005A55E9"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561FB2">
              <w:rPr>
                <w:rFonts w:ascii="Arial" w:hAnsi="Arial" w:cs="Arial"/>
                <w:sz w:val="12"/>
                <w:szCs w:val="12"/>
              </w:rPr>
              <w:t xml:space="preserve">verwendet </w:t>
            </w:r>
          </w:p>
          <w:p w14:paraId="09B9F82E" w14:textId="17132C1B" w:rsidR="00724DF2" w:rsidRPr="00561FB2" w:rsidRDefault="00724DF2" w:rsidP="00561FB2">
            <w:pPr>
              <w:ind w:left="-426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61FB2">
              <w:rPr>
                <w:rFonts w:ascii="Arial" w:hAnsi="Arial" w:cs="Arial"/>
                <w:sz w:val="12"/>
                <w:szCs w:val="12"/>
              </w:rPr>
              <w:t>werden dürfen. Im Rahmen der DSGVO sind diese gespeicherten Daten bei Widerruf gänzlich zu löschen und dürfen nicht an Dritte weitergegeben werden.</w:t>
            </w:r>
          </w:p>
          <w:p w14:paraId="772FB458" w14:textId="77777777" w:rsidR="00724DF2" w:rsidRPr="005A55E9" w:rsidRDefault="00724DF2" w:rsidP="00724DF2">
            <w:pPr>
              <w:tabs>
                <w:tab w:val="left" w:pos="6396"/>
              </w:tabs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6"/>
                <w:szCs w:val="16"/>
              </w:rPr>
              <w:tab/>
            </w:r>
          </w:p>
          <w:p w14:paraId="23D4EA6F" w14:textId="3EC9A75D" w:rsidR="00724DF2" w:rsidRPr="00724DF2" w:rsidRDefault="00724DF2" w:rsidP="00724DF2">
            <w:pPr>
              <w:tabs>
                <w:tab w:val="left" w:pos="6396"/>
              </w:tabs>
              <w:rPr>
                <w:rFonts w:ascii="Arial" w:hAnsi="Arial" w:cs="Arial"/>
                <w:sz w:val="12"/>
                <w:szCs w:val="12"/>
              </w:rPr>
            </w:pPr>
            <w:r w:rsidRPr="005A55E9">
              <w:rPr>
                <w:rFonts w:ascii="Arial" w:hAnsi="Arial" w:cs="Arial"/>
                <w:sz w:val="12"/>
                <w:szCs w:val="14"/>
              </w:rPr>
              <w:t xml:space="preserve">                                                                                                                                                                   </w:t>
            </w:r>
            <w:r w:rsidRPr="005A55E9">
              <w:rPr>
                <w:rFonts w:ascii="Arial" w:hAnsi="Arial" w:cs="Arial"/>
                <w:sz w:val="12"/>
                <w:szCs w:val="14"/>
              </w:rPr>
              <w:t xml:space="preserve">Datum und Unterschrift:       </w:t>
            </w:r>
          </w:p>
        </w:tc>
      </w:tr>
    </w:tbl>
    <w:p w14:paraId="077ABFAA" w14:textId="4112CDB2" w:rsidR="00DF5922" w:rsidRPr="00DF5922" w:rsidRDefault="00F03E8B" w:rsidP="00DF5922">
      <w:pPr>
        <w:rPr>
          <w:rStyle w:val="Hyperlink"/>
          <w:rFonts w:ascii="Arial" w:hAnsi="Arial" w:cs="Arial"/>
          <w:b/>
          <w:color w:val="auto"/>
          <w:sz w:val="14"/>
          <w:szCs w:val="16"/>
          <w:u w:val="none"/>
        </w:rPr>
      </w:pPr>
      <w:r w:rsidRPr="00DF5922">
        <w:rPr>
          <w:rFonts w:ascii="Arial" w:hAnsi="Arial"/>
          <w:b/>
          <w:noProof/>
          <w:color w:val="0000FF"/>
          <w:spacing w:val="-6"/>
          <w:sz w:val="14"/>
          <w:szCs w:val="16"/>
        </w:rPr>
        <w:drawing>
          <wp:anchor distT="0" distB="0" distL="114300" distR="114300" simplePos="0" relativeHeight="251671040" behindDoc="0" locked="0" layoutInCell="0" allowOverlap="1" wp14:anchorId="7365D347" wp14:editId="24674A19">
            <wp:simplePos x="0" y="0"/>
            <wp:positionH relativeFrom="column">
              <wp:posOffset>6018530</wp:posOffset>
            </wp:positionH>
            <wp:positionV relativeFrom="paragraph">
              <wp:posOffset>103505</wp:posOffset>
            </wp:positionV>
            <wp:extent cx="327660" cy="272415"/>
            <wp:effectExtent l="0" t="0" r="0" b="0"/>
            <wp:wrapTopAndBottom/>
            <wp:docPr id="6" name="Bild 6" descr="DQ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Q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922">
        <w:rPr>
          <w:rFonts w:ascii="Arial" w:hAnsi="Arial"/>
          <w:b/>
          <w:color w:val="0000FF"/>
          <w:sz w:val="14"/>
          <w:szCs w:val="16"/>
        </w:rPr>
        <w:t>SC</w:t>
      </w:r>
      <w:r w:rsidR="00DF5922" w:rsidRPr="00DF5922">
        <w:rPr>
          <w:rFonts w:ascii="Arial" w:hAnsi="Arial"/>
          <w:b/>
          <w:color w:val="0000FF"/>
          <w:sz w:val="14"/>
          <w:szCs w:val="16"/>
        </w:rPr>
        <w:t xml:space="preserve">HAUM GmbH </w:t>
      </w:r>
      <w:r>
        <w:rPr>
          <w:rFonts w:ascii="Arial" w:hAnsi="Arial"/>
          <w:b/>
          <w:color w:val="0000FF"/>
          <w:sz w:val="14"/>
          <w:szCs w:val="16"/>
        </w:rPr>
        <w:t xml:space="preserve"> </w:t>
      </w:r>
      <w:r w:rsidR="00DF5922" w:rsidRPr="00DF5922">
        <w:rPr>
          <w:rFonts w:ascii="Arial" w:hAnsi="Arial"/>
          <w:b/>
          <w:color w:val="0000FF"/>
          <w:sz w:val="14"/>
          <w:szCs w:val="16"/>
        </w:rPr>
        <w:sym w:font="Symbol" w:char="F0B7"/>
      </w:r>
      <w:r>
        <w:rPr>
          <w:rFonts w:ascii="Arial" w:hAnsi="Arial"/>
          <w:b/>
          <w:color w:val="0000FF"/>
          <w:sz w:val="14"/>
          <w:szCs w:val="16"/>
        </w:rPr>
        <w:t xml:space="preserve"> </w:t>
      </w:r>
      <w:r w:rsidR="00DF5922" w:rsidRPr="00DF5922">
        <w:rPr>
          <w:rFonts w:ascii="Arial" w:hAnsi="Arial"/>
          <w:b/>
          <w:color w:val="0000FF"/>
          <w:sz w:val="14"/>
          <w:szCs w:val="16"/>
        </w:rPr>
        <w:t xml:space="preserve"> Rheinstraße 8 </w:t>
      </w:r>
      <w:r>
        <w:rPr>
          <w:rFonts w:ascii="Arial" w:hAnsi="Arial"/>
          <w:b/>
          <w:color w:val="0000FF"/>
          <w:sz w:val="14"/>
          <w:szCs w:val="16"/>
        </w:rPr>
        <w:t xml:space="preserve"> </w:t>
      </w:r>
      <w:r w:rsidR="00DF5922" w:rsidRPr="00DF5922">
        <w:rPr>
          <w:rFonts w:ascii="Arial" w:hAnsi="Arial"/>
          <w:b/>
          <w:color w:val="0000FF"/>
          <w:sz w:val="14"/>
          <w:szCs w:val="16"/>
        </w:rPr>
        <w:sym w:font="Symbol" w:char="F0B7"/>
      </w:r>
      <w:r>
        <w:rPr>
          <w:rFonts w:ascii="Arial" w:hAnsi="Arial"/>
          <w:b/>
          <w:color w:val="0000FF"/>
          <w:sz w:val="14"/>
          <w:szCs w:val="16"/>
        </w:rPr>
        <w:t xml:space="preserve"> </w:t>
      </w:r>
      <w:r w:rsidR="00DF5922" w:rsidRPr="00DF5922">
        <w:rPr>
          <w:rFonts w:ascii="Arial" w:hAnsi="Arial"/>
          <w:b/>
          <w:color w:val="0000FF"/>
          <w:sz w:val="14"/>
          <w:szCs w:val="16"/>
        </w:rPr>
        <w:t xml:space="preserve"> 35625 Hüttenberg </w:t>
      </w:r>
      <w:r>
        <w:rPr>
          <w:rFonts w:ascii="Arial" w:hAnsi="Arial"/>
          <w:b/>
          <w:color w:val="0000FF"/>
          <w:sz w:val="14"/>
          <w:szCs w:val="16"/>
        </w:rPr>
        <w:t xml:space="preserve"> </w:t>
      </w:r>
      <w:r w:rsidR="00DF5922" w:rsidRPr="00DF5922">
        <w:rPr>
          <w:rFonts w:ascii="Arial" w:hAnsi="Arial"/>
          <w:b/>
          <w:color w:val="0000FF"/>
          <w:sz w:val="14"/>
          <w:szCs w:val="16"/>
        </w:rPr>
        <w:sym w:font="Symbol" w:char="F0B7"/>
      </w:r>
      <w:r>
        <w:rPr>
          <w:rFonts w:ascii="Arial" w:hAnsi="Arial"/>
          <w:b/>
          <w:color w:val="0000FF"/>
          <w:sz w:val="14"/>
          <w:szCs w:val="16"/>
        </w:rPr>
        <w:t xml:space="preserve"> </w:t>
      </w:r>
      <w:r w:rsidR="00DF5922" w:rsidRPr="00DF5922">
        <w:rPr>
          <w:rFonts w:ascii="Arial" w:hAnsi="Arial"/>
          <w:b/>
          <w:color w:val="0000FF"/>
          <w:sz w:val="14"/>
          <w:szCs w:val="16"/>
        </w:rPr>
        <w:t xml:space="preserve"> Tel 06403/9119-0 </w:t>
      </w:r>
      <w:r>
        <w:rPr>
          <w:rFonts w:ascii="Arial" w:hAnsi="Arial"/>
          <w:b/>
          <w:color w:val="0000FF"/>
          <w:sz w:val="14"/>
          <w:szCs w:val="16"/>
        </w:rPr>
        <w:t xml:space="preserve"> </w:t>
      </w:r>
      <w:r w:rsidR="00DF5922" w:rsidRPr="00DF5922">
        <w:rPr>
          <w:rFonts w:ascii="Arial" w:hAnsi="Arial"/>
          <w:b/>
          <w:color w:val="0000FF"/>
          <w:sz w:val="14"/>
          <w:szCs w:val="16"/>
        </w:rPr>
        <w:sym w:font="Symbol" w:char="F0B7"/>
      </w:r>
      <w:r>
        <w:rPr>
          <w:rFonts w:ascii="Arial" w:hAnsi="Arial"/>
          <w:b/>
          <w:color w:val="0000FF"/>
          <w:sz w:val="14"/>
          <w:szCs w:val="16"/>
        </w:rPr>
        <w:t xml:space="preserve"> </w:t>
      </w:r>
      <w:r w:rsidR="00DF5922" w:rsidRPr="00DF5922">
        <w:rPr>
          <w:rFonts w:ascii="Arial" w:hAnsi="Arial"/>
          <w:b/>
          <w:color w:val="0000FF"/>
          <w:sz w:val="14"/>
          <w:szCs w:val="16"/>
        </w:rPr>
        <w:t xml:space="preserve"> </w:t>
      </w:r>
      <w:hyperlink r:id="rId21" w:history="1">
        <w:r w:rsidR="00DF5922" w:rsidRPr="00DF5922">
          <w:rPr>
            <w:rStyle w:val="Hyperlink"/>
            <w:rFonts w:ascii="Arial" w:hAnsi="Arial"/>
            <w:b/>
            <w:sz w:val="14"/>
            <w:szCs w:val="16"/>
            <w:u w:val="none"/>
          </w:rPr>
          <w:t>info@schaum-net.de</w:t>
        </w:r>
      </w:hyperlink>
      <w:r>
        <w:rPr>
          <w:rStyle w:val="Hyperlink"/>
          <w:rFonts w:ascii="Arial" w:hAnsi="Arial"/>
          <w:b/>
          <w:sz w:val="14"/>
          <w:szCs w:val="16"/>
          <w:u w:val="none"/>
        </w:rPr>
        <w:t xml:space="preserve"> </w:t>
      </w:r>
      <w:r w:rsidR="00DF5922" w:rsidRPr="00DF5922">
        <w:rPr>
          <w:rStyle w:val="Hyperlink"/>
          <w:rFonts w:ascii="Arial" w:hAnsi="Arial"/>
          <w:b/>
          <w:sz w:val="14"/>
          <w:szCs w:val="16"/>
          <w:u w:val="none"/>
        </w:rPr>
        <w:t xml:space="preserve"> </w:t>
      </w:r>
      <w:r w:rsidR="00DF5922" w:rsidRPr="00DF5922">
        <w:rPr>
          <w:rFonts w:ascii="Arial" w:hAnsi="Arial"/>
          <w:b/>
          <w:color w:val="0000FF"/>
          <w:sz w:val="14"/>
          <w:szCs w:val="16"/>
        </w:rPr>
        <w:sym w:font="Symbol" w:char="F0B7"/>
      </w:r>
      <w:r>
        <w:rPr>
          <w:rFonts w:ascii="Arial" w:hAnsi="Arial"/>
          <w:b/>
          <w:color w:val="0000FF"/>
          <w:sz w:val="14"/>
          <w:szCs w:val="16"/>
        </w:rPr>
        <w:t xml:space="preserve"> </w:t>
      </w:r>
      <w:r w:rsidR="00DF5922" w:rsidRPr="00DF5922">
        <w:rPr>
          <w:rFonts w:ascii="Arial" w:hAnsi="Arial"/>
          <w:b/>
          <w:color w:val="0000FF"/>
          <w:sz w:val="14"/>
          <w:szCs w:val="16"/>
        </w:rPr>
        <w:t xml:space="preserve"> </w:t>
      </w:r>
      <w:hyperlink r:id="rId22" w:history="1">
        <w:r w:rsidR="00DF5922" w:rsidRPr="00DF5922">
          <w:rPr>
            <w:rStyle w:val="Hyperlink"/>
            <w:rFonts w:ascii="Arial" w:hAnsi="Arial"/>
            <w:b/>
            <w:sz w:val="14"/>
            <w:szCs w:val="16"/>
            <w:u w:val="none"/>
          </w:rPr>
          <w:t>anfrage@schaum-net.de</w:t>
        </w:r>
      </w:hyperlink>
    </w:p>
    <w:p w14:paraId="0B1780BA" w14:textId="4E55B2FB" w:rsidR="00DF5922" w:rsidRPr="000D6370" w:rsidRDefault="00DF5922" w:rsidP="007F3EAB">
      <w:pPr>
        <w:pStyle w:val="Fuzeile"/>
        <w:tabs>
          <w:tab w:val="center" w:pos="4889"/>
          <w:tab w:val="left" w:pos="8895"/>
        </w:tabs>
        <w:rPr>
          <w:rFonts w:ascii="Arial" w:hAnsi="Arial" w:cs="Arial"/>
        </w:rPr>
      </w:pPr>
      <w:r w:rsidRPr="00F03E8B">
        <w:rPr>
          <w:rFonts w:ascii="Arial" w:hAnsi="Arial"/>
          <w:sz w:val="6"/>
          <w:szCs w:val="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03E8B">
        <w:rPr>
          <w:rFonts w:ascii="Arial" w:hAnsi="Arial"/>
          <w:sz w:val="6"/>
          <w:szCs w:val="8"/>
        </w:rPr>
        <w:t xml:space="preserve">                                                                                                                                                </w:t>
      </w:r>
      <w:r w:rsidRPr="00F03E8B">
        <w:rPr>
          <w:rFonts w:ascii="Arial" w:hAnsi="Arial"/>
          <w:sz w:val="6"/>
          <w:szCs w:val="8"/>
        </w:rPr>
        <w:t xml:space="preserve">Schaum\Firmen Katalogbestellung Stand </w:t>
      </w:r>
      <w:r w:rsidR="006E1876" w:rsidRPr="00F03E8B">
        <w:rPr>
          <w:rFonts w:ascii="Arial" w:hAnsi="Arial"/>
          <w:sz w:val="6"/>
          <w:szCs w:val="8"/>
        </w:rPr>
        <w:t>0</w:t>
      </w:r>
      <w:r w:rsidR="00257190">
        <w:rPr>
          <w:rFonts w:ascii="Arial" w:hAnsi="Arial"/>
          <w:sz w:val="6"/>
          <w:szCs w:val="8"/>
        </w:rPr>
        <w:t>9</w:t>
      </w:r>
      <w:r w:rsidR="006E1876" w:rsidRPr="00F03E8B">
        <w:rPr>
          <w:rFonts w:ascii="Arial" w:hAnsi="Arial"/>
          <w:sz w:val="6"/>
          <w:szCs w:val="8"/>
        </w:rPr>
        <w:t>_2023</w:t>
      </w:r>
      <w:r w:rsidRPr="00F03E8B">
        <w:rPr>
          <w:rFonts w:ascii="Arial" w:hAnsi="Arial"/>
          <w:sz w:val="6"/>
          <w:szCs w:val="8"/>
        </w:rPr>
        <w:t xml:space="preserve">     </w:t>
      </w:r>
      <w:r w:rsidR="00F03E8B">
        <w:rPr>
          <w:rFonts w:ascii="Arial" w:hAnsi="Arial"/>
          <w:sz w:val="6"/>
          <w:szCs w:val="8"/>
        </w:rPr>
        <w:t xml:space="preserve"> </w:t>
      </w:r>
      <w:r w:rsidRPr="00DF5922">
        <w:rPr>
          <w:rFonts w:ascii="Arial" w:hAnsi="Arial"/>
          <w:noProof/>
          <w:sz w:val="8"/>
          <w:szCs w:val="12"/>
        </w:rPr>
        <w:t>Reg. Nr. 5276-</w:t>
      </w:r>
      <w:r>
        <w:rPr>
          <w:rFonts w:ascii="Arial" w:hAnsi="Arial"/>
          <w:noProof/>
          <w:sz w:val="8"/>
          <w:szCs w:val="12"/>
        </w:rPr>
        <w:t>02</w:t>
      </w:r>
    </w:p>
    <w:sectPr w:rsidR="00DF5922" w:rsidRPr="000D6370" w:rsidSect="00F761E4">
      <w:headerReference w:type="default" r:id="rId23"/>
      <w:pgSz w:w="11906" w:h="16838"/>
      <w:pgMar w:top="993" w:right="566" w:bottom="142" w:left="1276" w:header="426" w:footer="2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A3B71" w14:textId="77777777" w:rsidR="00C0711A" w:rsidRDefault="00C0711A">
      <w:r>
        <w:separator/>
      </w:r>
    </w:p>
  </w:endnote>
  <w:endnote w:type="continuationSeparator" w:id="0">
    <w:p w14:paraId="06B2FA9C" w14:textId="77777777" w:rsidR="00C0711A" w:rsidRDefault="00C07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utigerLTStd-Roman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FrutigerLTStd-Bold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26BF0" w14:textId="77777777" w:rsidR="00C0711A" w:rsidRDefault="00C0711A">
      <w:r>
        <w:separator/>
      </w:r>
    </w:p>
  </w:footnote>
  <w:footnote w:type="continuationSeparator" w:id="0">
    <w:p w14:paraId="49A8920A" w14:textId="77777777" w:rsidR="00C0711A" w:rsidRDefault="00C071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FEE30" w14:textId="77777777" w:rsidR="00754258" w:rsidRDefault="00524393" w:rsidP="00F83119">
    <w:pPr>
      <w:pStyle w:val="Kopfzeile"/>
      <w:ind w:left="-284"/>
      <w:rPr>
        <w:rFonts w:ascii="Arial" w:hAnsi="Arial"/>
        <w:sz w:val="36"/>
      </w:rPr>
    </w:pPr>
    <w:r>
      <w:rPr>
        <w:rFonts w:ascii="Arial" w:hAnsi="Arial"/>
        <w:noProof/>
        <w:color w:val="0000FF"/>
        <w:spacing w:val="-6"/>
        <w:sz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19D7400" wp14:editId="40780854">
              <wp:simplePos x="0" y="0"/>
              <wp:positionH relativeFrom="column">
                <wp:posOffset>-109855</wp:posOffset>
              </wp:positionH>
              <wp:positionV relativeFrom="paragraph">
                <wp:posOffset>62230</wp:posOffset>
              </wp:positionV>
              <wp:extent cx="1971675" cy="857250"/>
              <wp:effectExtent l="0" t="0" r="28575" b="1905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1675" cy="857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3BB423" w14:textId="77777777" w:rsidR="00754258" w:rsidRDefault="00754258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14:paraId="367A7D9B" w14:textId="77777777" w:rsidR="00754258" w:rsidRDefault="00754258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14:paraId="14316373" w14:textId="77777777" w:rsidR="00754258" w:rsidRDefault="00754258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14:paraId="45C0F8D6" w14:textId="77777777" w:rsidR="000D6370" w:rsidRDefault="000D6370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14:paraId="1716FD37" w14:textId="77777777" w:rsidR="00754258" w:rsidRDefault="00524393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Ihr Firmens</w:t>
                          </w:r>
                          <w:r w:rsidR="00754258">
                            <w:rPr>
                              <w:rFonts w:ascii="Arial" w:hAnsi="Arial" w:cs="Arial"/>
                            </w:rPr>
                            <w:t>tempel</w:t>
                          </w:r>
                        </w:p>
                        <w:p w14:paraId="67FCE7CB" w14:textId="77777777" w:rsidR="00754258" w:rsidRDefault="0075425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9D740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left:0;text-align:left;margin-left:-8.65pt;margin-top:4.9pt;width:155.25pt;height:6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">
              <v:textbox>
                <w:txbxContent>
                  <w:p w14:paraId="3D3BB423" w14:textId="77777777" w:rsidR="00754258" w:rsidRDefault="00754258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  <w:p w14:paraId="367A7D9B" w14:textId="77777777" w:rsidR="00754258" w:rsidRDefault="00754258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  <w:p w14:paraId="14316373" w14:textId="77777777" w:rsidR="00754258" w:rsidRDefault="00754258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  <w:p w14:paraId="45C0F8D6" w14:textId="77777777" w:rsidR="000D6370" w:rsidRDefault="000D6370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  <w:p w14:paraId="1716FD37" w14:textId="77777777" w:rsidR="00754258" w:rsidRDefault="00524393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Ihr Firmens</w:t>
                    </w:r>
                    <w:r w:rsidR="00754258">
                      <w:rPr>
                        <w:rFonts w:ascii="Arial" w:hAnsi="Arial" w:cs="Arial"/>
                      </w:rPr>
                      <w:t>tempel</w:t>
                    </w:r>
                  </w:p>
                  <w:p w14:paraId="67FCE7CB" w14:textId="77777777" w:rsidR="00754258" w:rsidRDefault="0075425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1" locked="0" layoutInCell="1" allowOverlap="1" wp14:anchorId="57E460BF" wp14:editId="6F605E3E">
          <wp:simplePos x="0" y="0"/>
          <wp:positionH relativeFrom="column">
            <wp:posOffset>3805555</wp:posOffset>
          </wp:positionH>
          <wp:positionV relativeFrom="paragraph">
            <wp:posOffset>100965</wp:posOffset>
          </wp:positionV>
          <wp:extent cx="2600325" cy="588010"/>
          <wp:effectExtent l="0" t="0" r="9525" b="2540"/>
          <wp:wrapNone/>
          <wp:docPr id="1298578797" name="Grafik 1298578797" descr="Logo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217AFB" w14:textId="77777777" w:rsidR="00754258" w:rsidRDefault="00754258">
    <w:pPr>
      <w:pStyle w:val="Kopfzeile"/>
      <w:tabs>
        <w:tab w:val="clear" w:pos="9072"/>
        <w:tab w:val="right" w:pos="7655"/>
      </w:tabs>
      <w:rPr>
        <w:rFonts w:ascii="Arial" w:hAnsi="Arial"/>
        <w:color w:val="0000FF"/>
        <w:spacing w:val="-6"/>
        <w:sz w:val="16"/>
      </w:rPr>
    </w:pPr>
  </w:p>
  <w:p w14:paraId="4F77DD54" w14:textId="77777777" w:rsidR="00754258" w:rsidRDefault="00754258">
    <w:pPr>
      <w:pStyle w:val="Kopfzeile"/>
      <w:tabs>
        <w:tab w:val="clear" w:pos="9072"/>
        <w:tab w:val="right" w:pos="7655"/>
      </w:tabs>
      <w:rPr>
        <w:noProof/>
      </w:rPr>
    </w:pPr>
  </w:p>
  <w:p w14:paraId="4472B9F4" w14:textId="77777777" w:rsidR="00754258" w:rsidRDefault="00754258">
    <w:pPr>
      <w:pStyle w:val="Kopfzeile"/>
      <w:tabs>
        <w:tab w:val="clear" w:pos="9072"/>
        <w:tab w:val="right" w:pos="9356"/>
      </w:tabs>
      <w:rPr>
        <w:rFonts w:ascii="Arial" w:hAnsi="Arial"/>
        <w:noProof/>
      </w:rPr>
    </w:pPr>
    <w:r>
      <w:rPr>
        <w:noProof/>
      </w:rPr>
      <w:t xml:space="preserve">      </w:t>
    </w:r>
    <w:r>
      <w:rPr>
        <w:noProof/>
      </w:rPr>
      <w:tab/>
      <w:t xml:space="preserve">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123019"/>
    <w:multiLevelType w:val="singleLevel"/>
    <w:tmpl w:val="F8766F40"/>
    <w:lvl w:ilvl="0">
      <w:start w:val="6"/>
      <w:numFmt w:val="bullet"/>
      <w:lvlText w:val="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</w:abstractNum>
  <w:abstractNum w:abstractNumId="1" w15:restartNumberingAfterBreak="0">
    <w:nsid w:val="731D5E35"/>
    <w:multiLevelType w:val="hybridMultilevel"/>
    <w:tmpl w:val="B84CE52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46565430">
    <w:abstractNumId w:val="0"/>
  </w:num>
  <w:num w:numId="2" w16cid:durableId="7761453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9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BB7"/>
    <w:rsid w:val="00033C70"/>
    <w:rsid w:val="000403D1"/>
    <w:rsid w:val="00042C18"/>
    <w:rsid w:val="000433E6"/>
    <w:rsid w:val="000840F6"/>
    <w:rsid w:val="00091212"/>
    <w:rsid w:val="00093916"/>
    <w:rsid w:val="000C2724"/>
    <w:rsid w:val="000C6D90"/>
    <w:rsid w:val="000D6370"/>
    <w:rsid w:val="000F45A5"/>
    <w:rsid w:val="000F6FE0"/>
    <w:rsid w:val="0011382E"/>
    <w:rsid w:val="001179DF"/>
    <w:rsid w:val="0012091B"/>
    <w:rsid w:val="00122EC9"/>
    <w:rsid w:val="00123943"/>
    <w:rsid w:val="00141D65"/>
    <w:rsid w:val="001448B6"/>
    <w:rsid w:val="00185ACA"/>
    <w:rsid w:val="001D34CB"/>
    <w:rsid w:val="001E254F"/>
    <w:rsid w:val="001E3B8B"/>
    <w:rsid w:val="001E5F24"/>
    <w:rsid w:val="00231E96"/>
    <w:rsid w:val="002340A9"/>
    <w:rsid w:val="0023434C"/>
    <w:rsid w:val="00234EDA"/>
    <w:rsid w:val="00257190"/>
    <w:rsid w:val="00260F77"/>
    <w:rsid w:val="00261BCD"/>
    <w:rsid w:val="0028130A"/>
    <w:rsid w:val="0028797C"/>
    <w:rsid w:val="002929C8"/>
    <w:rsid w:val="00293327"/>
    <w:rsid w:val="00295F6B"/>
    <w:rsid w:val="002A5CD8"/>
    <w:rsid w:val="002D42FA"/>
    <w:rsid w:val="002F3ECC"/>
    <w:rsid w:val="003413BE"/>
    <w:rsid w:val="003430FD"/>
    <w:rsid w:val="0038321A"/>
    <w:rsid w:val="003842F8"/>
    <w:rsid w:val="003D0FCB"/>
    <w:rsid w:val="003E2C36"/>
    <w:rsid w:val="004215A7"/>
    <w:rsid w:val="004458EE"/>
    <w:rsid w:val="00466773"/>
    <w:rsid w:val="004744B5"/>
    <w:rsid w:val="00493C22"/>
    <w:rsid w:val="004B5176"/>
    <w:rsid w:val="005007B4"/>
    <w:rsid w:val="0050640A"/>
    <w:rsid w:val="00524393"/>
    <w:rsid w:val="005505AC"/>
    <w:rsid w:val="00554D0E"/>
    <w:rsid w:val="00561FB2"/>
    <w:rsid w:val="00577057"/>
    <w:rsid w:val="005835E6"/>
    <w:rsid w:val="00591791"/>
    <w:rsid w:val="005A55E9"/>
    <w:rsid w:val="005D4DED"/>
    <w:rsid w:val="005F3D46"/>
    <w:rsid w:val="006043A6"/>
    <w:rsid w:val="00636B45"/>
    <w:rsid w:val="00637B8A"/>
    <w:rsid w:val="006718AF"/>
    <w:rsid w:val="00673A57"/>
    <w:rsid w:val="00696CB9"/>
    <w:rsid w:val="006B59DD"/>
    <w:rsid w:val="006B62BE"/>
    <w:rsid w:val="006B6FFC"/>
    <w:rsid w:val="006D4441"/>
    <w:rsid w:val="006E1876"/>
    <w:rsid w:val="006E3D73"/>
    <w:rsid w:val="006E7AB8"/>
    <w:rsid w:val="006F11D1"/>
    <w:rsid w:val="00704623"/>
    <w:rsid w:val="00712592"/>
    <w:rsid w:val="00713AE3"/>
    <w:rsid w:val="00724DF2"/>
    <w:rsid w:val="00754258"/>
    <w:rsid w:val="0078051C"/>
    <w:rsid w:val="00783D7C"/>
    <w:rsid w:val="00794226"/>
    <w:rsid w:val="007A2C33"/>
    <w:rsid w:val="007F1403"/>
    <w:rsid w:val="007F3EAB"/>
    <w:rsid w:val="007F4363"/>
    <w:rsid w:val="00802B74"/>
    <w:rsid w:val="00802C30"/>
    <w:rsid w:val="00835A4F"/>
    <w:rsid w:val="0084772C"/>
    <w:rsid w:val="00863B12"/>
    <w:rsid w:val="00865637"/>
    <w:rsid w:val="0088495F"/>
    <w:rsid w:val="008C1D75"/>
    <w:rsid w:val="008D5AD7"/>
    <w:rsid w:val="008E7F16"/>
    <w:rsid w:val="00907727"/>
    <w:rsid w:val="00943771"/>
    <w:rsid w:val="00945B4B"/>
    <w:rsid w:val="00946470"/>
    <w:rsid w:val="009614D1"/>
    <w:rsid w:val="00964442"/>
    <w:rsid w:val="009732E6"/>
    <w:rsid w:val="00980BA1"/>
    <w:rsid w:val="009836B9"/>
    <w:rsid w:val="00986B4F"/>
    <w:rsid w:val="009A4BA3"/>
    <w:rsid w:val="009E3573"/>
    <w:rsid w:val="00A25B55"/>
    <w:rsid w:val="00A277E3"/>
    <w:rsid w:val="00A302D3"/>
    <w:rsid w:val="00A35561"/>
    <w:rsid w:val="00A41332"/>
    <w:rsid w:val="00A63B66"/>
    <w:rsid w:val="00AA1197"/>
    <w:rsid w:val="00AA5E3E"/>
    <w:rsid w:val="00AA68FC"/>
    <w:rsid w:val="00AB501F"/>
    <w:rsid w:val="00AD6911"/>
    <w:rsid w:val="00AD7CB6"/>
    <w:rsid w:val="00B250CC"/>
    <w:rsid w:val="00B278EB"/>
    <w:rsid w:val="00B314B9"/>
    <w:rsid w:val="00B50080"/>
    <w:rsid w:val="00B52156"/>
    <w:rsid w:val="00B66522"/>
    <w:rsid w:val="00B8001A"/>
    <w:rsid w:val="00B92443"/>
    <w:rsid w:val="00B9580E"/>
    <w:rsid w:val="00BF6B9A"/>
    <w:rsid w:val="00C0219F"/>
    <w:rsid w:val="00C0711A"/>
    <w:rsid w:val="00C17BFD"/>
    <w:rsid w:val="00C228CE"/>
    <w:rsid w:val="00C267BC"/>
    <w:rsid w:val="00C43069"/>
    <w:rsid w:val="00C439E3"/>
    <w:rsid w:val="00C53BBE"/>
    <w:rsid w:val="00C6109A"/>
    <w:rsid w:val="00C97B2A"/>
    <w:rsid w:val="00CA5783"/>
    <w:rsid w:val="00CB2C1C"/>
    <w:rsid w:val="00CC2DA6"/>
    <w:rsid w:val="00CE4578"/>
    <w:rsid w:val="00CE4695"/>
    <w:rsid w:val="00D2467E"/>
    <w:rsid w:val="00D47ABA"/>
    <w:rsid w:val="00D7568D"/>
    <w:rsid w:val="00DA5FA5"/>
    <w:rsid w:val="00DB0698"/>
    <w:rsid w:val="00DB233E"/>
    <w:rsid w:val="00DE21AD"/>
    <w:rsid w:val="00DF1BB7"/>
    <w:rsid w:val="00DF2137"/>
    <w:rsid w:val="00DF5922"/>
    <w:rsid w:val="00E2112E"/>
    <w:rsid w:val="00E21228"/>
    <w:rsid w:val="00E42084"/>
    <w:rsid w:val="00E55646"/>
    <w:rsid w:val="00EB7F77"/>
    <w:rsid w:val="00EC4619"/>
    <w:rsid w:val="00ED0E6C"/>
    <w:rsid w:val="00EE6385"/>
    <w:rsid w:val="00EF606F"/>
    <w:rsid w:val="00EF62BF"/>
    <w:rsid w:val="00F00121"/>
    <w:rsid w:val="00F01158"/>
    <w:rsid w:val="00F03E8B"/>
    <w:rsid w:val="00F07E82"/>
    <w:rsid w:val="00F13ED2"/>
    <w:rsid w:val="00F20372"/>
    <w:rsid w:val="00F269E9"/>
    <w:rsid w:val="00F3051E"/>
    <w:rsid w:val="00F35D7E"/>
    <w:rsid w:val="00F5208A"/>
    <w:rsid w:val="00F64B72"/>
    <w:rsid w:val="00F761E4"/>
    <w:rsid w:val="00F83119"/>
    <w:rsid w:val="00FC2D28"/>
    <w:rsid w:val="00FC507C"/>
    <w:rsid w:val="00FC646E"/>
    <w:rsid w:val="00FC7ACA"/>
    <w:rsid w:val="00FD39AD"/>
    <w:rsid w:val="00FD7409"/>
    <w:rsid w:val="00FE3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9025"/>
    <o:shapelayout v:ext="edit">
      <o:idmap v:ext="edit" data="1"/>
    </o:shapelayout>
  </w:shapeDefaults>
  <w:decimalSymbol w:val=","/>
  <w:listSeparator w:val=";"/>
  <w14:docId w14:val="5EA05AC5"/>
  <w15:docId w15:val="{9A17B54F-1359-480B-879A-65AED96A7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36B45"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outlineLvl w:val="0"/>
    </w:pPr>
    <w:rPr>
      <w:rFonts w:ascii="Arial" w:hAnsi="Arial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02C3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Textkrper">
    <w:name w:val="Body Text"/>
    <w:basedOn w:val="Standard"/>
    <w:semiHidden/>
    <w:rPr>
      <w:rFonts w:ascii="Arial" w:hAnsi="Arial"/>
      <w:sz w:val="22"/>
    </w:rPr>
  </w:style>
  <w:style w:type="character" w:styleId="BesuchterLink">
    <w:name w:val="FollowedHyperlink"/>
    <w:semiHidden/>
    <w:rPr>
      <w:color w:val="800080"/>
      <w:u w:val="single"/>
    </w:rPr>
  </w:style>
  <w:style w:type="character" w:styleId="Fett">
    <w:name w:val="Strong"/>
    <w:uiPriority w:val="22"/>
    <w:qFormat/>
    <w:rPr>
      <w:b/>
      <w:bCs/>
    </w:rPr>
  </w:style>
  <w:style w:type="paragraph" w:styleId="StandardWeb">
    <w:name w:val="Normal (Web)"/>
    <w:basedOn w:val="Standard"/>
    <w:semiHidden/>
    <w:unhideWhenUsed/>
    <w:pPr>
      <w:spacing w:before="100" w:beforeAutospacing="1" w:after="100" w:afterAutospacing="1"/>
    </w:pPr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5AD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5AD7"/>
    <w:rPr>
      <w:rFonts w:ascii="Tahoma" w:hAnsi="Tahoma" w:cs="Tahoma"/>
      <w:sz w:val="16"/>
      <w:szCs w:val="1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02C3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ellenraster">
    <w:name w:val="Table Grid"/>
    <w:basedOn w:val="NormaleTabelle"/>
    <w:uiPriority w:val="59"/>
    <w:rsid w:val="00113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636B45"/>
    <w:rPr>
      <w:rFonts w:ascii="Arial" w:hAnsi="Arial"/>
      <w:sz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F3E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8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mailto:info@schaum-net.de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mailto:anfrage@schaum-net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e\Microsoft%20Office\Vorlagen\Brifkopf-Vertretung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Brifkopf-Vertretung</Template>
  <TotalTime>0</TotalTime>
  <Pages>1</Pages>
  <Words>339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</vt:lpstr>
    </vt:vector>
  </TitlesOfParts>
  <Company>Schaum</Company>
  <LinksUpToDate>false</LinksUpToDate>
  <CharactersWithSpaces>3646</CharactersWithSpaces>
  <SharedDoc>false</SharedDoc>
  <HLinks>
    <vt:vector size="126" baseType="variant">
      <vt:variant>
        <vt:i4>5832824</vt:i4>
      </vt:variant>
      <vt:variant>
        <vt:i4>15</vt:i4>
      </vt:variant>
      <vt:variant>
        <vt:i4>0</vt:i4>
      </vt:variant>
      <vt:variant>
        <vt:i4>5</vt:i4>
      </vt:variant>
      <vt:variant>
        <vt:lpwstr>http://www.rollprofi.de/deutsch/produkte_deu/kabelboecke/kabelboecke.html</vt:lpwstr>
      </vt:variant>
      <vt:variant>
        <vt:lpwstr/>
      </vt:variant>
      <vt:variant>
        <vt:i4>5832824</vt:i4>
      </vt:variant>
      <vt:variant>
        <vt:i4>12</vt:i4>
      </vt:variant>
      <vt:variant>
        <vt:i4>0</vt:i4>
      </vt:variant>
      <vt:variant>
        <vt:i4>5</vt:i4>
      </vt:variant>
      <vt:variant>
        <vt:lpwstr>http://www.rollprofi.de/deutsch/produkte_deu/lagersystem/lagersystem.html</vt:lpwstr>
      </vt:variant>
      <vt:variant>
        <vt:lpwstr/>
      </vt:variant>
      <vt:variant>
        <vt:i4>5832824</vt:i4>
      </vt:variant>
      <vt:variant>
        <vt:i4>9</vt:i4>
      </vt:variant>
      <vt:variant>
        <vt:i4>0</vt:i4>
      </vt:variant>
      <vt:variant>
        <vt:i4>5</vt:i4>
      </vt:variant>
      <vt:variant>
        <vt:lpwstr>http://www.rollprofi.de/deutsch/produkte_deu/kabelring/kabelring.html</vt:lpwstr>
      </vt:variant>
      <vt:variant>
        <vt:lpwstr/>
      </vt:variant>
      <vt:variant>
        <vt:i4>5898363</vt:i4>
      </vt:variant>
      <vt:variant>
        <vt:i4>6</vt:i4>
      </vt:variant>
      <vt:variant>
        <vt:i4>0</vt:i4>
      </vt:variant>
      <vt:variant>
        <vt:i4>5</vt:i4>
      </vt:variant>
      <vt:variant>
        <vt:lpwstr>http://www.rollprofi.de/deutsch/produkte_deu/gross_abroller/gross_abroller.html</vt:lpwstr>
      </vt:variant>
      <vt:variant>
        <vt:lpwstr/>
      </vt:variant>
      <vt:variant>
        <vt:i4>7798870</vt:i4>
      </vt:variant>
      <vt:variant>
        <vt:i4>3</vt:i4>
      </vt:variant>
      <vt:variant>
        <vt:i4>0</vt:i4>
      </vt:variant>
      <vt:variant>
        <vt:i4>5</vt:i4>
      </vt:variant>
      <vt:variant>
        <vt:lpwstr>http://www.rollprofi.de/deutsch/produkte_deu/kabeltrommel/kabeltrommel.html</vt:lpwstr>
      </vt:variant>
      <vt:variant>
        <vt:lpwstr/>
      </vt:variant>
      <vt:variant>
        <vt:i4>3801158</vt:i4>
      </vt:variant>
      <vt:variant>
        <vt:i4>0</vt:i4>
      </vt:variant>
      <vt:variant>
        <vt:i4>0</vt:i4>
      </vt:variant>
      <vt:variant>
        <vt:i4>5</vt:i4>
      </vt:variant>
      <vt:variant>
        <vt:lpwstr>mailto:Info@schaum.tobit.net</vt:lpwstr>
      </vt:variant>
      <vt:variant>
        <vt:lpwstr/>
      </vt:variant>
      <vt:variant>
        <vt:i4>1507391</vt:i4>
      </vt:variant>
      <vt:variant>
        <vt:i4>1277</vt:i4>
      </vt:variant>
      <vt:variant>
        <vt:i4>1025</vt:i4>
      </vt:variant>
      <vt:variant>
        <vt:i4>1</vt:i4>
      </vt:variant>
      <vt:variant>
        <vt:lpwstr>msotw9_temp0</vt:lpwstr>
      </vt:variant>
      <vt:variant>
        <vt:lpwstr/>
      </vt:variant>
      <vt:variant>
        <vt:i4>786432</vt:i4>
      </vt:variant>
      <vt:variant>
        <vt:i4>1654</vt:i4>
      </vt:variant>
      <vt:variant>
        <vt:i4>1026</vt:i4>
      </vt:variant>
      <vt:variant>
        <vt:i4>1</vt:i4>
      </vt:variant>
      <vt:variant>
        <vt:lpwstr>SPELSBER</vt:lpwstr>
      </vt:variant>
      <vt:variant>
        <vt:lpwstr/>
      </vt:variant>
      <vt:variant>
        <vt:i4>7340147</vt:i4>
      </vt:variant>
      <vt:variant>
        <vt:i4>1954</vt:i4>
      </vt:variant>
      <vt:variant>
        <vt:i4>1027</vt:i4>
      </vt:variant>
      <vt:variant>
        <vt:i4>1</vt:i4>
      </vt:variant>
      <vt:variant>
        <vt:lpwstr>WALTHER</vt:lpwstr>
      </vt:variant>
      <vt:variant>
        <vt:lpwstr/>
      </vt:variant>
      <vt:variant>
        <vt:i4>1507391</vt:i4>
      </vt:variant>
      <vt:variant>
        <vt:i4>2086</vt:i4>
      </vt:variant>
      <vt:variant>
        <vt:i4>1028</vt:i4>
      </vt:variant>
      <vt:variant>
        <vt:i4>1</vt:i4>
      </vt:variant>
      <vt:variant>
        <vt:lpwstr>msotw9_temp0</vt:lpwstr>
      </vt:variant>
      <vt:variant>
        <vt:lpwstr/>
      </vt:variant>
      <vt:variant>
        <vt:i4>7405668</vt:i4>
      </vt:variant>
      <vt:variant>
        <vt:i4>-1</vt:i4>
      </vt:variant>
      <vt:variant>
        <vt:i4>2054</vt:i4>
      </vt:variant>
      <vt:variant>
        <vt:i4>1</vt:i4>
      </vt:variant>
      <vt:variant>
        <vt:lpwstr>DQS</vt:lpwstr>
      </vt:variant>
      <vt:variant>
        <vt:lpwstr/>
      </vt:variant>
      <vt:variant>
        <vt:i4>3276843</vt:i4>
      </vt:variant>
      <vt:variant>
        <vt:i4>-1</vt:i4>
      </vt:variant>
      <vt:variant>
        <vt:i4>2060</vt:i4>
      </vt:variant>
      <vt:variant>
        <vt:i4>1</vt:i4>
      </vt:variant>
      <vt:variant>
        <vt:lpwstr>Logo 25</vt:lpwstr>
      </vt:variant>
      <vt:variant>
        <vt:lpwstr/>
      </vt:variant>
      <vt:variant>
        <vt:i4>1507391</vt:i4>
      </vt:variant>
      <vt:variant>
        <vt:i4>-1</vt:i4>
      </vt:variant>
      <vt:variant>
        <vt:i4>1051</vt:i4>
      </vt:variant>
      <vt:variant>
        <vt:i4>1</vt:i4>
      </vt:variant>
      <vt:variant>
        <vt:lpwstr>msotw9_temp0</vt:lpwstr>
      </vt:variant>
      <vt:variant>
        <vt:lpwstr/>
      </vt:variant>
      <vt:variant>
        <vt:i4>8323179</vt:i4>
      </vt:variant>
      <vt:variant>
        <vt:i4>-1</vt:i4>
      </vt:variant>
      <vt:variant>
        <vt:i4>1055</vt:i4>
      </vt:variant>
      <vt:variant>
        <vt:i4>1</vt:i4>
      </vt:variant>
      <vt:variant>
        <vt:lpwstr>HELIOS</vt:lpwstr>
      </vt:variant>
      <vt:variant>
        <vt:lpwstr/>
      </vt:variant>
      <vt:variant>
        <vt:i4>1507391</vt:i4>
      </vt:variant>
      <vt:variant>
        <vt:i4>-1</vt:i4>
      </vt:variant>
      <vt:variant>
        <vt:i4>1057</vt:i4>
      </vt:variant>
      <vt:variant>
        <vt:i4>1</vt:i4>
      </vt:variant>
      <vt:variant>
        <vt:lpwstr>msotw9_temp0</vt:lpwstr>
      </vt:variant>
      <vt:variant>
        <vt:lpwstr/>
      </vt:variant>
      <vt:variant>
        <vt:i4>1507391</vt:i4>
      </vt:variant>
      <vt:variant>
        <vt:i4>-1</vt:i4>
      </vt:variant>
      <vt:variant>
        <vt:i4>1058</vt:i4>
      </vt:variant>
      <vt:variant>
        <vt:i4>1</vt:i4>
      </vt:variant>
      <vt:variant>
        <vt:lpwstr>msotw9_temp0</vt:lpwstr>
      </vt:variant>
      <vt:variant>
        <vt:lpwstr/>
      </vt:variant>
      <vt:variant>
        <vt:i4>458765</vt:i4>
      </vt:variant>
      <vt:variant>
        <vt:i4>-1</vt:i4>
      </vt:variant>
      <vt:variant>
        <vt:i4>1059</vt:i4>
      </vt:variant>
      <vt:variant>
        <vt:i4>1</vt:i4>
      </vt:variant>
      <vt:variant>
        <vt:lpwstr>SCHULTZE</vt:lpwstr>
      </vt:variant>
      <vt:variant>
        <vt:lpwstr/>
      </vt:variant>
      <vt:variant>
        <vt:i4>7340092</vt:i4>
      </vt:variant>
      <vt:variant>
        <vt:i4>-1</vt:i4>
      </vt:variant>
      <vt:variant>
        <vt:i4>1064</vt:i4>
      </vt:variant>
      <vt:variant>
        <vt:i4>1</vt:i4>
      </vt:variant>
      <vt:variant>
        <vt:lpwstr>Schriftzug voll</vt:lpwstr>
      </vt:variant>
      <vt:variant>
        <vt:lpwstr/>
      </vt:variant>
      <vt:variant>
        <vt:i4>11</vt:i4>
      </vt:variant>
      <vt:variant>
        <vt:i4>-1</vt:i4>
      </vt:variant>
      <vt:variant>
        <vt:i4>1065</vt:i4>
      </vt:variant>
      <vt:variant>
        <vt:i4>1</vt:i4>
      </vt:variant>
      <vt:variant>
        <vt:lpwstr>Logo</vt:lpwstr>
      </vt:variant>
      <vt:variant>
        <vt:lpwstr/>
      </vt:variant>
      <vt:variant>
        <vt:i4>6160477</vt:i4>
      </vt:variant>
      <vt:variant>
        <vt:i4>-1</vt:i4>
      </vt:variant>
      <vt:variant>
        <vt:i4>1082</vt:i4>
      </vt:variant>
      <vt:variant>
        <vt:i4>1</vt:i4>
      </vt:variant>
      <vt:variant>
        <vt:lpwstr>LS1-0</vt:lpwstr>
      </vt:variant>
      <vt:variant>
        <vt:lpwstr/>
      </vt:variant>
      <vt:variant>
        <vt:i4>8519682</vt:i4>
      </vt:variant>
      <vt:variant>
        <vt:i4>-1</vt:i4>
      </vt:variant>
      <vt:variant>
        <vt:i4>1083</vt:i4>
      </vt:variant>
      <vt:variant>
        <vt:i4>1</vt:i4>
      </vt:variant>
      <vt:variant>
        <vt:lpwstr>Lübbering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</dc:title>
  <dc:creator>Ronald Repp</dc:creator>
  <cp:lastModifiedBy>Müller, Anja</cp:lastModifiedBy>
  <cp:revision>5</cp:revision>
  <cp:lastPrinted>2023-09-04T19:19:00Z</cp:lastPrinted>
  <dcterms:created xsi:type="dcterms:W3CDTF">2023-09-04T19:06:00Z</dcterms:created>
  <dcterms:modified xsi:type="dcterms:W3CDTF">2023-09-04T19:22:00Z</dcterms:modified>
</cp:coreProperties>
</file>